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4AA24D20" w:rsidR="00804A5D" w:rsidRPr="00B617CC" w:rsidRDefault="00EE1622" w:rsidP="00DB028F">
      <w:pPr>
        <w:pStyle w:val="Press"/>
        <w:rPr>
          <w:b w:val="0"/>
          <w:bCs/>
          <w:lang w:val="pt-PT"/>
        </w:rPr>
      </w:pPr>
      <w:r w:rsidRPr="00B617CC">
        <w:rPr>
          <w:b w:val="0"/>
          <w:bCs/>
          <w:lang w:val="pt-PT"/>
        </w:rPr>
        <w:t>P R E S S R E L E A S E</w:t>
      </w:r>
    </w:p>
    <w:p w14:paraId="0E18A621" w14:textId="10C95D92" w:rsidR="00B617CC" w:rsidRDefault="0097231B" w:rsidP="00B617CC">
      <w:pPr>
        <w:rPr>
          <w:rFonts w:ascii="Volvo Novum Medium" w:eastAsiaTheme="majorEastAsia" w:hAnsi="Volvo Novum Medium" w:cstheme="majorBidi"/>
          <w:sz w:val="32"/>
          <w:szCs w:val="32"/>
          <w:lang w:val="de-DE"/>
        </w:rPr>
      </w:pPr>
      <w:r w:rsidRPr="0097231B">
        <w:rPr>
          <w:rFonts w:ascii="Volvo Novum Medium" w:eastAsiaTheme="majorEastAsia" w:hAnsi="Volvo Novum Medium" w:cstheme="majorBidi"/>
          <w:sz w:val="32"/>
          <w:szCs w:val="32"/>
          <w:lang w:val="de-DE"/>
        </w:rPr>
        <w:t xml:space="preserve">Warum die knickgelenkten Dumper von Volvo allen anderen </w:t>
      </w:r>
      <w:proofErr w:type="gramStart"/>
      <w:r w:rsidRPr="0097231B">
        <w:rPr>
          <w:rFonts w:ascii="Volvo Novum Medium" w:eastAsiaTheme="majorEastAsia" w:hAnsi="Volvo Novum Medium" w:cstheme="majorBidi"/>
          <w:sz w:val="32"/>
          <w:szCs w:val="32"/>
          <w:lang w:val="de-DE"/>
        </w:rPr>
        <w:t>überlegen</w:t>
      </w:r>
      <w:proofErr w:type="gramEnd"/>
      <w:r w:rsidRPr="0097231B">
        <w:rPr>
          <w:rFonts w:ascii="Volvo Novum Medium" w:eastAsiaTheme="majorEastAsia" w:hAnsi="Volvo Novum Medium" w:cstheme="majorBidi"/>
          <w:sz w:val="32"/>
          <w:szCs w:val="32"/>
          <w:lang w:val="de-DE"/>
        </w:rPr>
        <w:t xml:space="preserve"> sind</w:t>
      </w:r>
    </w:p>
    <w:p w14:paraId="2D9516F8" w14:textId="77777777" w:rsidR="0097231B" w:rsidRPr="0097231B" w:rsidRDefault="0097231B" w:rsidP="00B617CC">
      <w:pPr>
        <w:rPr>
          <w:lang w:val="de-DE"/>
        </w:rPr>
      </w:pPr>
    </w:p>
    <w:p w14:paraId="68A995AB" w14:textId="77777777" w:rsidR="0097231B" w:rsidRPr="0097231B" w:rsidRDefault="0097231B" w:rsidP="0097231B">
      <w:pPr>
        <w:rPr>
          <w:rFonts w:ascii="Volvo Novum Medium" w:hAnsi="Volvo Novum Medium" w:cs="Arial"/>
          <w:sz w:val="19"/>
          <w:szCs w:val="19"/>
          <w:lang w:val="de-DE"/>
        </w:rPr>
      </w:pPr>
      <w:r w:rsidRPr="0097231B">
        <w:rPr>
          <w:rFonts w:ascii="Volvo Novum Medium" w:hAnsi="Volvo Novum Medium" w:cs="Arial"/>
          <w:sz w:val="19"/>
          <w:szCs w:val="19"/>
          <w:lang w:val="de-DE"/>
        </w:rPr>
        <w:t>Seit der Entwicklung des ersten in Serie gefertigten knickgelenkten Dumpers vor mehr als 55 Jahren dominiert Volvo Construction Equipment (Volvo CE) weiterhin das Feld mit knickgelenkten Dumpern, die wirklich überzeugen – optimale Leistung bei niedrigsten Kosten pro Tonne.</w:t>
      </w:r>
    </w:p>
    <w:p w14:paraId="7D1CE528" w14:textId="7CB8A400" w:rsidR="26005193" w:rsidRPr="0097231B" w:rsidRDefault="26005193" w:rsidP="26005193">
      <w:pPr>
        <w:jc w:val="both"/>
        <w:rPr>
          <w:lang w:val="de-DE"/>
        </w:rPr>
      </w:pPr>
    </w:p>
    <w:p w14:paraId="3BF20297" w14:textId="69356ADE" w:rsidR="67AFD07F" w:rsidRDefault="67AFD07F" w:rsidP="7DB280D4">
      <w:pPr>
        <w:jc w:val="both"/>
      </w:pPr>
      <w:r>
        <w:rPr>
          <w:noProof/>
        </w:rPr>
        <w:drawing>
          <wp:inline distT="0" distB="0" distL="0" distR="0" wp14:anchorId="3D8F8990" wp14:editId="39D574F0">
            <wp:extent cx="5276850" cy="2022792"/>
            <wp:effectExtent l="0" t="0" r="0" b="0"/>
            <wp:docPr id="2087588450" name="Picture 20875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6850" cy="2022792"/>
                    </a:xfrm>
                    <a:prstGeom prst="rect">
                      <a:avLst/>
                    </a:prstGeom>
                  </pic:spPr>
                </pic:pic>
              </a:graphicData>
            </a:graphic>
          </wp:inline>
        </w:drawing>
      </w:r>
    </w:p>
    <w:p w14:paraId="5F46A083" w14:textId="77777777" w:rsidR="00B44BDB" w:rsidRDefault="00B44BDB" w:rsidP="00BC6973">
      <w:pPr>
        <w:autoSpaceDE w:val="0"/>
        <w:autoSpaceDN w:val="0"/>
        <w:adjustRightInd w:val="0"/>
        <w:jc w:val="both"/>
        <w:rPr>
          <w:rFonts w:ascii="Volvo Novum" w:hAnsi="Volvo Novum" w:cs="Arial"/>
          <w:sz w:val="19"/>
          <w:szCs w:val="19"/>
          <w:lang w:val="en-US"/>
        </w:rPr>
      </w:pPr>
    </w:p>
    <w:p w14:paraId="06E302A8" w14:textId="184E1ED2" w:rsidR="00423254" w:rsidRDefault="0097231B" w:rsidP="00210E2D">
      <w:pPr>
        <w:autoSpaceDE w:val="0"/>
        <w:autoSpaceDN w:val="0"/>
        <w:adjustRightInd w:val="0"/>
        <w:rPr>
          <w:rFonts w:ascii="Volvo Novum" w:hAnsi="Volvo Novum" w:cs="Arial"/>
          <w:sz w:val="19"/>
          <w:szCs w:val="19"/>
          <w:lang w:val="de-DE"/>
        </w:rPr>
      </w:pPr>
      <w:r w:rsidRPr="0097231B">
        <w:rPr>
          <w:rFonts w:ascii="Volvo Novum" w:hAnsi="Volvo Novum" w:cs="Arial"/>
          <w:sz w:val="19"/>
          <w:szCs w:val="19"/>
          <w:lang w:val="de-DE"/>
        </w:rPr>
        <w:t>Der Innovation und Entwicklung verpflichtet, entwickelt Volvo CE sein Angebot an knickgelenkten Dumpern weiter und macht sie noch intelligenter, effizienter und benutzerfreundlicher. Die Betriebszeit wird ebenfalls maximiert, während die Wartungskosten auf einem Minimum gehalten werden, wodurch die Gesamtbetriebskosten gesenkt werden.</w:t>
      </w:r>
    </w:p>
    <w:p w14:paraId="080119DC" w14:textId="77777777" w:rsidR="0097231B" w:rsidRPr="0097231B" w:rsidRDefault="0097231B" w:rsidP="00210E2D">
      <w:pPr>
        <w:autoSpaceDE w:val="0"/>
        <w:autoSpaceDN w:val="0"/>
        <w:adjustRightInd w:val="0"/>
        <w:rPr>
          <w:rFonts w:ascii="Volvo Novum" w:hAnsi="Volvo Novum" w:cs="Arial"/>
          <w:sz w:val="19"/>
          <w:szCs w:val="19"/>
          <w:lang w:val="de-DE"/>
        </w:rPr>
      </w:pPr>
    </w:p>
    <w:p w14:paraId="0CF8C052" w14:textId="5DB48790" w:rsidR="003C7FCE" w:rsidRPr="00DD3E9E" w:rsidRDefault="0097231B" w:rsidP="003C7FCE">
      <w:pPr>
        <w:autoSpaceDE w:val="0"/>
        <w:autoSpaceDN w:val="0"/>
        <w:adjustRightInd w:val="0"/>
        <w:jc w:val="both"/>
        <w:rPr>
          <w:rFonts w:ascii="Volvo Novum" w:hAnsi="Volvo Novum" w:cs="Arial"/>
          <w:b/>
          <w:bCs/>
          <w:sz w:val="19"/>
          <w:szCs w:val="19"/>
          <w:lang w:val="de-DE"/>
        </w:rPr>
      </w:pPr>
      <w:r w:rsidRPr="00DD3E9E">
        <w:rPr>
          <w:rFonts w:ascii="Volvo Novum" w:hAnsi="Volvo Novum" w:cs="Arial"/>
          <w:b/>
          <w:bCs/>
          <w:sz w:val="19"/>
          <w:szCs w:val="19"/>
          <w:lang w:val="de-DE"/>
        </w:rPr>
        <w:t xml:space="preserve">Effizienter Betrieb mit </w:t>
      </w:r>
      <w:proofErr w:type="spellStart"/>
      <w:r w:rsidRPr="00DD3E9E">
        <w:rPr>
          <w:rFonts w:ascii="Volvo Novum" w:hAnsi="Volvo Novum" w:cs="Arial"/>
          <w:b/>
          <w:bCs/>
          <w:sz w:val="19"/>
          <w:szCs w:val="19"/>
          <w:lang w:val="de-DE"/>
        </w:rPr>
        <w:t>Haul</w:t>
      </w:r>
      <w:proofErr w:type="spellEnd"/>
      <w:r w:rsidRPr="00DD3E9E">
        <w:rPr>
          <w:rFonts w:ascii="Volvo Novum" w:hAnsi="Volvo Novum" w:cs="Arial"/>
          <w:b/>
          <w:bCs/>
          <w:sz w:val="19"/>
          <w:szCs w:val="19"/>
          <w:lang w:val="de-DE"/>
        </w:rPr>
        <w:t xml:space="preserve"> Assist</w:t>
      </w:r>
    </w:p>
    <w:p w14:paraId="71C1915A" w14:textId="77777777" w:rsidR="0097231B" w:rsidRPr="00DD3E9E" w:rsidRDefault="0097231B" w:rsidP="003C7FCE">
      <w:pPr>
        <w:autoSpaceDE w:val="0"/>
        <w:autoSpaceDN w:val="0"/>
        <w:adjustRightInd w:val="0"/>
        <w:jc w:val="both"/>
        <w:rPr>
          <w:rFonts w:ascii="Volvo Novum" w:hAnsi="Volvo Novum" w:cs="Arial"/>
          <w:b/>
          <w:bCs/>
          <w:sz w:val="19"/>
          <w:szCs w:val="19"/>
          <w:lang w:val="de-DE"/>
        </w:rPr>
      </w:pPr>
    </w:p>
    <w:p w14:paraId="2A725D63" w14:textId="7482E45B" w:rsidR="003C7FCE" w:rsidRPr="006672F3" w:rsidRDefault="0097231B" w:rsidP="006672F3">
      <w:pPr>
        <w:jc w:val="both"/>
        <w:rPr>
          <w:rFonts w:ascii="Volvo Novum" w:hAnsi="Volvo Novum" w:cs="Arial"/>
          <w:sz w:val="19"/>
          <w:szCs w:val="19"/>
          <w:lang w:val="de-DE"/>
        </w:rPr>
      </w:pPr>
      <w:r w:rsidRPr="006672F3">
        <w:rPr>
          <w:rFonts w:ascii="Volvo Novum" w:hAnsi="Volvo Novum" w:cs="Arial"/>
          <w:sz w:val="19"/>
          <w:szCs w:val="19"/>
          <w:lang w:val="de-DE"/>
        </w:rPr>
        <w:t>D</w:t>
      </w:r>
      <w:r w:rsidR="00DD3E9E">
        <w:rPr>
          <w:rFonts w:ascii="Volvo Novum" w:hAnsi="Volvo Novum" w:cs="Arial"/>
          <w:sz w:val="19"/>
          <w:szCs w:val="19"/>
          <w:lang w:val="de-DE"/>
        </w:rPr>
        <w:t>as</w:t>
      </w:r>
      <w:r w:rsidRPr="006672F3">
        <w:rPr>
          <w:rFonts w:ascii="Volvo Novum" w:hAnsi="Volvo Novum" w:cs="Arial"/>
          <w:sz w:val="19"/>
          <w:szCs w:val="19"/>
          <w:lang w:val="de-DE"/>
        </w:rPr>
        <w:t xml:space="preserve"> </w:t>
      </w:r>
      <w:proofErr w:type="spellStart"/>
      <w:r w:rsidRPr="006672F3">
        <w:rPr>
          <w:rFonts w:ascii="Volvo Novum" w:hAnsi="Volvo Novum" w:cs="Arial"/>
          <w:sz w:val="19"/>
          <w:szCs w:val="19"/>
          <w:lang w:val="de-DE"/>
        </w:rPr>
        <w:t>Haul</w:t>
      </w:r>
      <w:proofErr w:type="spellEnd"/>
      <w:r w:rsidRPr="006672F3">
        <w:rPr>
          <w:rFonts w:ascii="Volvo Novum" w:hAnsi="Volvo Novum" w:cs="Arial"/>
          <w:sz w:val="19"/>
          <w:szCs w:val="19"/>
          <w:lang w:val="de-DE"/>
        </w:rPr>
        <w:t xml:space="preserve"> Assist-</w:t>
      </w:r>
      <w:r w:rsidR="00DD3E9E">
        <w:rPr>
          <w:rFonts w:ascii="Volvo Novum" w:hAnsi="Volvo Novum" w:cs="Arial"/>
          <w:sz w:val="19"/>
          <w:szCs w:val="19"/>
          <w:lang w:val="de-DE"/>
        </w:rPr>
        <w:t>Paket</w:t>
      </w:r>
      <w:r w:rsidRPr="006672F3">
        <w:rPr>
          <w:rFonts w:ascii="Volvo Novum" w:hAnsi="Volvo Novum" w:cs="Arial"/>
          <w:sz w:val="19"/>
          <w:szCs w:val="19"/>
          <w:lang w:val="de-DE"/>
        </w:rPr>
        <w:t xml:space="preserve"> ist eine bahnbrechende Lösung, die entwickelt wurde, um das Beste aus dem knickgelenkten Dumper von Volvo herauszuholen. Angetrieben von einem 10-Zoll-Volvo-Co-Pilot-Monitor, der für eine Vielzahl von Maschinen von Dumpern und Baggern bis hin zu </w:t>
      </w:r>
      <w:proofErr w:type="spellStart"/>
      <w:r w:rsidRPr="006672F3">
        <w:rPr>
          <w:rFonts w:ascii="Volvo Novum" w:hAnsi="Volvo Novum" w:cs="Arial"/>
          <w:sz w:val="19"/>
          <w:szCs w:val="19"/>
          <w:lang w:val="de-DE"/>
        </w:rPr>
        <w:t>Straßenfertigern</w:t>
      </w:r>
      <w:proofErr w:type="spellEnd"/>
      <w:r w:rsidRPr="006672F3">
        <w:rPr>
          <w:rFonts w:ascii="Volvo Novum" w:hAnsi="Volvo Novum" w:cs="Arial"/>
          <w:sz w:val="19"/>
          <w:szCs w:val="19"/>
          <w:lang w:val="de-DE"/>
        </w:rPr>
        <w:t xml:space="preserve"> verfügbar ist, bietet er wertvolle Einblicke, um Kunden dabei zu helfen, die Effizienz ihrer Transportzyklen zu optimieren und die Rentabilität zu steigern.</w:t>
      </w:r>
    </w:p>
    <w:p w14:paraId="32DFAEAE" w14:textId="77777777" w:rsidR="0097231B" w:rsidRPr="0097231B" w:rsidRDefault="0097231B" w:rsidP="003C7FCE">
      <w:pPr>
        <w:autoSpaceDE w:val="0"/>
        <w:autoSpaceDN w:val="0"/>
        <w:adjustRightInd w:val="0"/>
        <w:jc w:val="both"/>
        <w:rPr>
          <w:rFonts w:ascii="Volvo Novum" w:hAnsi="Volvo Novum" w:cs="Arial"/>
          <w:sz w:val="19"/>
          <w:szCs w:val="19"/>
          <w:lang w:val="de-DE"/>
        </w:rPr>
      </w:pPr>
    </w:p>
    <w:p w14:paraId="5E9EF311" w14:textId="4D1E5AC0" w:rsidR="26005193" w:rsidRPr="0097231B" w:rsidRDefault="0097231B" w:rsidP="26005193">
      <w:pPr>
        <w:jc w:val="both"/>
        <w:rPr>
          <w:lang w:val="de-DE"/>
        </w:rPr>
      </w:pPr>
      <w:r w:rsidRPr="0097231B">
        <w:rPr>
          <w:rFonts w:ascii="Volvo Novum" w:hAnsi="Volvo Novum" w:cs="Arial"/>
          <w:sz w:val="19"/>
          <w:szCs w:val="19"/>
          <w:lang w:val="de-DE"/>
        </w:rPr>
        <w:t xml:space="preserve">Das Reifendrucküberwachungssystem, eine neue Ergänzung des </w:t>
      </w:r>
      <w:proofErr w:type="spellStart"/>
      <w:r w:rsidRPr="0097231B">
        <w:rPr>
          <w:rFonts w:ascii="Volvo Novum" w:hAnsi="Volvo Novum" w:cs="Arial"/>
          <w:sz w:val="19"/>
          <w:szCs w:val="19"/>
          <w:lang w:val="de-DE"/>
        </w:rPr>
        <w:t>Haul</w:t>
      </w:r>
      <w:proofErr w:type="spellEnd"/>
      <w:r w:rsidRPr="0097231B">
        <w:rPr>
          <w:rFonts w:ascii="Volvo Novum" w:hAnsi="Volvo Novum" w:cs="Arial"/>
          <w:sz w:val="19"/>
          <w:szCs w:val="19"/>
          <w:lang w:val="de-DE"/>
        </w:rPr>
        <w:t xml:space="preserve"> Assist, ermöglicht die Überwachung von Reifendruck und -temperatur bequem von der Kabine aus. Da der Reifendruck einen deutlichen Einfluss auf den Reifenverschleiß hat, ist eine proaktive Überwachung von unschätzbarem Wert, um die Reifenlebensdauer sowie die Kraftstoffeffizienz, die Maschinenleistung und den Fahrerkomfort zu optimieren.</w:t>
      </w:r>
    </w:p>
    <w:p w14:paraId="4D1C9FD4" w14:textId="7E7547F5" w:rsidR="5CED8C80" w:rsidRDefault="5CED8C80" w:rsidP="7DB280D4">
      <w:pPr>
        <w:jc w:val="center"/>
      </w:pPr>
      <w:r>
        <w:rPr>
          <w:noProof/>
        </w:rPr>
        <w:lastRenderedPageBreak/>
        <w:drawing>
          <wp:inline distT="0" distB="0" distL="0" distR="0" wp14:anchorId="0862CC6E" wp14:editId="4CAC69BF">
            <wp:extent cx="4572000" cy="3609975"/>
            <wp:effectExtent l="0" t="0" r="0" b="0"/>
            <wp:docPr id="1548163645" name="Picture 154816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inline>
        </w:drawing>
      </w:r>
    </w:p>
    <w:p w14:paraId="4D54BBC7" w14:textId="53F171D4" w:rsidR="26005193" w:rsidRDefault="26005193" w:rsidP="26005193">
      <w:pPr>
        <w:jc w:val="both"/>
        <w:rPr>
          <w:lang w:val="en-GB"/>
        </w:rPr>
      </w:pPr>
    </w:p>
    <w:p w14:paraId="79C9EDD0" w14:textId="0F3385A4" w:rsidR="003C7FCE" w:rsidRPr="0097231B" w:rsidRDefault="00DD3E9E" w:rsidP="003C7FCE">
      <w:pPr>
        <w:autoSpaceDE w:val="0"/>
        <w:autoSpaceDN w:val="0"/>
        <w:adjustRightInd w:val="0"/>
        <w:jc w:val="both"/>
        <w:rPr>
          <w:rFonts w:ascii="Volvo Novum" w:hAnsi="Volvo Novum" w:cs="Arial"/>
          <w:sz w:val="19"/>
          <w:szCs w:val="19"/>
          <w:lang w:val="de-DE"/>
        </w:rPr>
      </w:pPr>
      <w:proofErr w:type="spellStart"/>
      <w:r>
        <w:rPr>
          <w:rFonts w:ascii="Volvo Novum" w:hAnsi="Volvo Novum" w:cs="Arial"/>
          <w:sz w:val="19"/>
          <w:szCs w:val="19"/>
          <w:lang w:val="de-DE"/>
        </w:rPr>
        <w:t>Map</w:t>
      </w:r>
      <w:proofErr w:type="spellEnd"/>
      <w:r>
        <w:rPr>
          <w:rFonts w:ascii="Volvo Novum" w:hAnsi="Volvo Novum" w:cs="Arial"/>
          <w:sz w:val="19"/>
          <w:szCs w:val="19"/>
          <w:lang w:val="de-DE"/>
        </w:rPr>
        <w:t xml:space="preserve"> – die Karten-Applikation - </w:t>
      </w:r>
      <w:r w:rsidR="0097231B" w:rsidRPr="0097231B">
        <w:rPr>
          <w:rFonts w:ascii="Volvo Novum" w:hAnsi="Volvo Novum" w:cs="Arial"/>
          <w:sz w:val="19"/>
          <w:szCs w:val="19"/>
          <w:lang w:val="de-DE"/>
        </w:rPr>
        <w:t>bietet einen Echtzeit-Überblick über den Verkehr vor Ort, um die Navigation effektiver zu gestalten. D</w:t>
      </w:r>
      <w:r>
        <w:rPr>
          <w:rFonts w:ascii="Volvo Novum" w:hAnsi="Volvo Novum" w:cs="Arial"/>
          <w:sz w:val="19"/>
          <w:szCs w:val="19"/>
          <w:lang w:val="de-DE"/>
        </w:rPr>
        <w:t xml:space="preserve">ie Position </w:t>
      </w:r>
      <w:r w:rsidR="0097231B" w:rsidRPr="0097231B">
        <w:rPr>
          <w:rFonts w:ascii="Volvo Novum" w:hAnsi="Volvo Novum" w:cs="Arial"/>
          <w:sz w:val="19"/>
          <w:szCs w:val="19"/>
          <w:lang w:val="de-DE"/>
        </w:rPr>
        <w:t xml:space="preserve">jeder Maschine und jedes Fahrzeugs – unabhängig von Typ und Marke – sowie Besucher vor Ort sind jetzt sichtbar, sofern sie mit der </w:t>
      </w:r>
      <w:proofErr w:type="spellStart"/>
      <w:r>
        <w:rPr>
          <w:rFonts w:ascii="Volvo Novum" w:hAnsi="Volvo Novum" w:cs="Arial"/>
          <w:sz w:val="19"/>
          <w:szCs w:val="19"/>
          <w:lang w:val="de-DE"/>
        </w:rPr>
        <w:t>Map</w:t>
      </w:r>
      <w:proofErr w:type="spellEnd"/>
      <w:r>
        <w:rPr>
          <w:rFonts w:ascii="Volvo Novum" w:hAnsi="Volvo Novum" w:cs="Arial"/>
          <w:sz w:val="19"/>
          <w:szCs w:val="19"/>
          <w:lang w:val="de-DE"/>
        </w:rPr>
        <w:t xml:space="preserve"> Applikation</w:t>
      </w:r>
      <w:r w:rsidR="0097231B" w:rsidRPr="0097231B">
        <w:rPr>
          <w:rFonts w:ascii="Volvo Novum" w:hAnsi="Volvo Novum" w:cs="Arial"/>
          <w:sz w:val="19"/>
          <w:szCs w:val="19"/>
          <w:lang w:val="de-DE"/>
        </w:rPr>
        <w:t xml:space="preserve"> verbunden sind. Neben Transportstraßen zeigt </w:t>
      </w:r>
      <w:proofErr w:type="spellStart"/>
      <w:r w:rsidR="0097231B" w:rsidRPr="0097231B">
        <w:rPr>
          <w:rFonts w:ascii="Volvo Novum" w:hAnsi="Volvo Novum" w:cs="Arial"/>
          <w:sz w:val="19"/>
          <w:szCs w:val="19"/>
          <w:lang w:val="de-DE"/>
        </w:rPr>
        <w:t>Map</w:t>
      </w:r>
      <w:proofErr w:type="spellEnd"/>
      <w:r w:rsidR="0097231B" w:rsidRPr="0097231B">
        <w:rPr>
          <w:rFonts w:ascii="Volvo Novum" w:hAnsi="Volvo Novum" w:cs="Arial"/>
          <w:sz w:val="19"/>
          <w:szCs w:val="19"/>
          <w:lang w:val="de-DE"/>
        </w:rPr>
        <w:t xml:space="preserve"> auch </w:t>
      </w:r>
      <w:r>
        <w:rPr>
          <w:rFonts w:ascii="Volvo Novum" w:hAnsi="Volvo Novum" w:cs="Arial"/>
          <w:sz w:val="19"/>
          <w:szCs w:val="19"/>
          <w:lang w:val="de-DE"/>
        </w:rPr>
        <w:t>Be- und</w:t>
      </w:r>
      <w:r w:rsidR="0097231B" w:rsidRPr="0097231B">
        <w:rPr>
          <w:rFonts w:ascii="Volvo Novum" w:hAnsi="Volvo Novum" w:cs="Arial"/>
          <w:sz w:val="19"/>
          <w:szCs w:val="19"/>
          <w:lang w:val="de-DE"/>
        </w:rPr>
        <w:t xml:space="preserve"> </w:t>
      </w:r>
      <w:r>
        <w:rPr>
          <w:rFonts w:ascii="Volvo Novum" w:hAnsi="Volvo Novum" w:cs="Arial"/>
          <w:sz w:val="19"/>
          <w:szCs w:val="19"/>
          <w:lang w:val="de-DE"/>
        </w:rPr>
        <w:t>Ent</w:t>
      </w:r>
      <w:r w:rsidR="0097231B" w:rsidRPr="0097231B">
        <w:rPr>
          <w:rFonts w:ascii="Volvo Novum" w:hAnsi="Volvo Novum" w:cs="Arial"/>
          <w:sz w:val="19"/>
          <w:szCs w:val="19"/>
          <w:lang w:val="de-DE"/>
        </w:rPr>
        <w:t xml:space="preserve">ladezonen und kennzeichnet einspurige </w:t>
      </w:r>
      <w:r>
        <w:rPr>
          <w:rFonts w:ascii="Volvo Novum" w:hAnsi="Volvo Novum" w:cs="Arial"/>
          <w:sz w:val="19"/>
          <w:szCs w:val="19"/>
          <w:lang w:val="de-DE"/>
        </w:rPr>
        <w:t>Streckena</w:t>
      </w:r>
      <w:r w:rsidR="0097231B" w:rsidRPr="0097231B">
        <w:rPr>
          <w:rFonts w:ascii="Volvo Novum" w:hAnsi="Volvo Novum" w:cs="Arial"/>
          <w:sz w:val="19"/>
          <w:szCs w:val="19"/>
          <w:lang w:val="de-DE"/>
        </w:rPr>
        <w:t>bschnitte, Sperrzonen und Bereiche mit Geschwindigkeitsbegrenzung, um Betriebsentscheidungen vorherzusehen und unnötige Stopps zu reduzieren.</w:t>
      </w:r>
    </w:p>
    <w:p w14:paraId="7FC53C0F" w14:textId="77777777" w:rsidR="0097231B" w:rsidRPr="0097231B" w:rsidRDefault="0097231B" w:rsidP="003C7FCE">
      <w:pPr>
        <w:autoSpaceDE w:val="0"/>
        <w:autoSpaceDN w:val="0"/>
        <w:adjustRightInd w:val="0"/>
        <w:jc w:val="both"/>
        <w:rPr>
          <w:rFonts w:ascii="Volvo Novum" w:hAnsi="Volvo Novum" w:cs="Arial"/>
          <w:sz w:val="19"/>
          <w:szCs w:val="19"/>
          <w:lang w:val="de-DE"/>
        </w:rPr>
      </w:pPr>
    </w:p>
    <w:p w14:paraId="22348E58" w14:textId="77777777" w:rsidR="0097231B" w:rsidRPr="00DD3E9E" w:rsidRDefault="0097231B" w:rsidP="0097231B">
      <w:pPr>
        <w:jc w:val="both"/>
        <w:rPr>
          <w:rFonts w:ascii="Volvo Novum" w:hAnsi="Volvo Novum" w:cs="Arial"/>
          <w:sz w:val="19"/>
          <w:szCs w:val="19"/>
          <w:lang w:val="de-DE"/>
        </w:rPr>
      </w:pPr>
    </w:p>
    <w:p w14:paraId="6E267FD6" w14:textId="14137D51" w:rsidR="26005193" w:rsidRPr="0097231B" w:rsidRDefault="0097231B" w:rsidP="0097231B">
      <w:pPr>
        <w:jc w:val="both"/>
        <w:rPr>
          <w:lang w:val="de-DE"/>
        </w:rPr>
      </w:pPr>
      <w:r w:rsidRPr="0097231B">
        <w:rPr>
          <w:rFonts w:ascii="Volvo Novum" w:hAnsi="Volvo Novum" w:cs="Arial"/>
          <w:sz w:val="19"/>
          <w:szCs w:val="19"/>
          <w:lang w:val="de-DE"/>
        </w:rPr>
        <w:t xml:space="preserve">Ebenfalls Teil von </w:t>
      </w:r>
      <w:proofErr w:type="spellStart"/>
      <w:r w:rsidRPr="0097231B">
        <w:rPr>
          <w:rFonts w:ascii="Volvo Novum" w:hAnsi="Volvo Novum" w:cs="Arial"/>
          <w:sz w:val="19"/>
          <w:szCs w:val="19"/>
          <w:lang w:val="de-DE"/>
        </w:rPr>
        <w:t>Haul</w:t>
      </w:r>
      <w:proofErr w:type="spellEnd"/>
      <w:r w:rsidRPr="0097231B">
        <w:rPr>
          <w:rFonts w:ascii="Volvo Novum" w:hAnsi="Volvo Novum" w:cs="Arial"/>
          <w:sz w:val="19"/>
          <w:szCs w:val="19"/>
          <w:lang w:val="de-DE"/>
        </w:rPr>
        <w:t xml:space="preserve"> Assist ist On-Board </w:t>
      </w:r>
      <w:proofErr w:type="spellStart"/>
      <w:r w:rsidRPr="0097231B">
        <w:rPr>
          <w:rFonts w:ascii="Volvo Novum" w:hAnsi="Volvo Novum" w:cs="Arial"/>
          <w:sz w:val="19"/>
          <w:szCs w:val="19"/>
          <w:lang w:val="de-DE"/>
        </w:rPr>
        <w:t>Weighing</w:t>
      </w:r>
      <w:proofErr w:type="spellEnd"/>
      <w:r w:rsidRPr="0097231B">
        <w:rPr>
          <w:rFonts w:ascii="Volvo Novum" w:hAnsi="Volvo Novum" w:cs="Arial"/>
          <w:sz w:val="19"/>
          <w:szCs w:val="19"/>
          <w:lang w:val="de-DE"/>
        </w:rPr>
        <w:t xml:space="preserve">, ein bewährtes Tool, mit dem Nutzlastinformationen in Echtzeit angezeigt werden können, um </w:t>
      </w:r>
      <w:r w:rsidR="00DD3E9E">
        <w:rPr>
          <w:rFonts w:ascii="Volvo Novum" w:hAnsi="Volvo Novum" w:cs="Arial"/>
          <w:sz w:val="19"/>
          <w:szCs w:val="19"/>
          <w:lang w:val="de-DE"/>
        </w:rPr>
        <w:t>Überladung</w:t>
      </w:r>
      <w:r w:rsidRPr="0097231B">
        <w:rPr>
          <w:rFonts w:ascii="Volvo Novum" w:hAnsi="Volvo Novum" w:cs="Arial"/>
          <w:sz w:val="19"/>
          <w:szCs w:val="19"/>
          <w:lang w:val="de-DE"/>
        </w:rPr>
        <w:t xml:space="preserve"> und </w:t>
      </w:r>
      <w:proofErr w:type="spellStart"/>
      <w:r w:rsidR="00DD3E9E">
        <w:rPr>
          <w:rFonts w:ascii="Volvo Novum" w:hAnsi="Volvo Novum" w:cs="Arial"/>
          <w:sz w:val="19"/>
          <w:szCs w:val="19"/>
          <w:lang w:val="de-DE"/>
        </w:rPr>
        <w:t>Rücktrag</w:t>
      </w:r>
      <w:proofErr w:type="spellEnd"/>
      <w:r w:rsidRPr="0097231B">
        <w:rPr>
          <w:rFonts w:ascii="Volvo Novum" w:hAnsi="Volvo Novum" w:cs="Arial"/>
          <w:sz w:val="19"/>
          <w:szCs w:val="19"/>
          <w:lang w:val="de-DE"/>
        </w:rPr>
        <w:t xml:space="preserve"> zu vermeiden. Dies steigert nicht nur die Produktivität, sondern reduziert auch übermäßigen Kraftstoffverbrauch und Maschinenverschleiß.</w:t>
      </w:r>
    </w:p>
    <w:p w14:paraId="0D16D6D9" w14:textId="10FD0A67" w:rsidR="00B97A80" w:rsidRDefault="12F2A775" w:rsidP="7DB280D4">
      <w:pPr>
        <w:autoSpaceDE w:val="0"/>
        <w:autoSpaceDN w:val="0"/>
        <w:adjustRightInd w:val="0"/>
        <w:jc w:val="both"/>
        <w:rPr>
          <w:lang w:val="en-GB"/>
        </w:rPr>
      </w:pPr>
      <w:r>
        <w:rPr>
          <w:noProof/>
        </w:rPr>
        <w:lastRenderedPageBreak/>
        <w:drawing>
          <wp:inline distT="0" distB="0" distL="0" distR="0" wp14:anchorId="779BA7C7" wp14:editId="350BC4DD">
            <wp:extent cx="5203825" cy="1756291"/>
            <wp:effectExtent l="0" t="0" r="0" b="0"/>
            <wp:docPr id="252666557" name="Picture 25266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03825" cy="1756291"/>
                    </a:xfrm>
                    <a:prstGeom prst="rect">
                      <a:avLst/>
                    </a:prstGeom>
                  </pic:spPr>
                </pic:pic>
              </a:graphicData>
            </a:graphic>
          </wp:inline>
        </w:drawing>
      </w:r>
    </w:p>
    <w:p w14:paraId="7D996E72" w14:textId="77777777" w:rsidR="0097231B" w:rsidRDefault="0097231B" w:rsidP="00013169">
      <w:pPr>
        <w:autoSpaceDE w:val="0"/>
        <w:autoSpaceDN w:val="0"/>
        <w:adjustRightInd w:val="0"/>
        <w:jc w:val="both"/>
        <w:rPr>
          <w:rFonts w:ascii="Volvo Novum" w:hAnsi="Volvo Novum" w:cs="Arial"/>
          <w:b/>
          <w:bCs/>
          <w:sz w:val="19"/>
          <w:szCs w:val="19"/>
          <w:lang w:val="en-GB"/>
        </w:rPr>
      </w:pPr>
    </w:p>
    <w:p w14:paraId="3F2C1B57" w14:textId="769DAAD3" w:rsidR="00441481" w:rsidRPr="00DD3E9E" w:rsidRDefault="0097231B" w:rsidP="00013169">
      <w:pPr>
        <w:autoSpaceDE w:val="0"/>
        <w:autoSpaceDN w:val="0"/>
        <w:adjustRightInd w:val="0"/>
        <w:jc w:val="both"/>
        <w:rPr>
          <w:rFonts w:ascii="Volvo Novum" w:hAnsi="Volvo Novum" w:cs="Arial"/>
          <w:b/>
          <w:bCs/>
          <w:sz w:val="19"/>
          <w:szCs w:val="19"/>
          <w:lang w:val="de-DE"/>
        </w:rPr>
      </w:pPr>
      <w:r w:rsidRPr="00DD3E9E">
        <w:rPr>
          <w:rFonts w:ascii="Volvo Novum" w:hAnsi="Volvo Novum" w:cs="Arial"/>
          <w:b/>
          <w:bCs/>
          <w:sz w:val="19"/>
          <w:szCs w:val="19"/>
          <w:lang w:val="de-DE"/>
        </w:rPr>
        <w:t>Intelligentere Leistung</w:t>
      </w:r>
    </w:p>
    <w:p w14:paraId="19AF565E" w14:textId="77777777" w:rsidR="0097231B" w:rsidRPr="00DD3E9E" w:rsidRDefault="0097231B" w:rsidP="00013169">
      <w:pPr>
        <w:autoSpaceDE w:val="0"/>
        <w:autoSpaceDN w:val="0"/>
        <w:adjustRightInd w:val="0"/>
        <w:jc w:val="both"/>
        <w:rPr>
          <w:rFonts w:ascii="Volvo Novum" w:hAnsi="Volvo Novum" w:cs="Arial"/>
          <w:b/>
          <w:bCs/>
          <w:sz w:val="19"/>
          <w:szCs w:val="19"/>
          <w:lang w:val="de-DE"/>
        </w:rPr>
      </w:pPr>
    </w:p>
    <w:p w14:paraId="09C268AE" w14:textId="02123B53" w:rsidR="004E2B9A" w:rsidRPr="0097231B" w:rsidRDefault="0097231B" w:rsidP="004E2B9A">
      <w:pPr>
        <w:autoSpaceDE w:val="0"/>
        <w:autoSpaceDN w:val="0"/>
        <w:adjustRightInd w:val="0"/>
        <w:jc w:val="both"/>
        <w:rPr>
          <w:rFonts w:ascii="Volvo Novum" w:hAnsi="Volvo Novum" w:cs="Arial"/>
          <w:color w:val="FF0000"/>
          <w:sz w:val="19"/>
          <w:szCs w:val="19"/>
          <w:lang w:val="de-DE"/>
        </w:rPr>
      </w:pPr>
      <w:r w:rsidRPr="0097231B">
        <w:rPr>
          <w:rFonts w:ascii="Volvo Novum" w:hAnsi="Volvo Novum" w:cs="Arial"/>
          <w:sz w:val="19"/>
          <w:szCs w:val="19"/>
          <w:lang w:val="de-DE"/>
        </w:rPr>
        <w:t>Fahrerkomfort stand schon immer im Mittelpunkt des Designs – vom zentral positionierten Fahrersitz mit hervorragender Sicht bis hin zu benutzerfreundlichen Bedienelementen. Und eine Reihe automatisierter Funktionen bietet jetzt noch mehr Unterstützung, um den Bedienkomfort und die Leistung zu steigern.</w:t>
      </w:r>
      <w:r w:rsidR="004E2B9A" w:rsidRPr="0097231B">
        <w:rPr>
          <w:rFonts w:ascii="Volvo Novum" w:hAnsi="Volvo Novum" w:cs="Arial"/>
          <w:sz w:val="19"/>
          <w:szCs w:val="19"/>
          <w:lang w:val="de-DE"/>
        </w:rPr>
        <w:t xml:space="preserve"> </w:t>
      </w:r>
    </w:p>
    <w:p w14:paraId="02369D74" w14:textId="77777777" w:rsidR="004E2B9A" w:rsidRPr="0097231B" w:rsidRDefault="004E2B9A" w:rsidP="004E2B9A">
      <w:pPr>
        <w:autoSpaceDE w:val="0"/>
        <w:autoSpaceDN w:val="0"/>
        <w:adjustRightInd w:val="0"/>
        <w:jc w:val="both"/>
        <w:rPr>
          <w:rFonts w:ascii="Volvo Novum" w:hAnsi="Volvo Novum" w:cs="Arial"/>
          <w:color w:val="FF0000"/>
          <w:sz w:val="19"/>
          <w:szCs w:val="19"/>
          <w:lang w:val="de-DE"/>
        </w:rPr>
      </w:pPr>
    </w:p>
    <w:p w14:paraId="04430E23" w14:textId="044AD005" w:rsidR="004E2B9A" w:rsidRPr="0097231B" w:rsidRDefault="0097231B" w:rsidP="004E2B9A">
      <w:pPr>
        <w:autoSpaceDE w:val="0"/>
        <w:autoSpaceDN w:val="0"/>
        <w:adjustRightInd w:val="0"/>
        <w:jc w:val="both"/>
        <w:rPr>
          <w:rFonts w:ascii="Volvo Novum" w:hAnsi="Volvo Novum" w:cs="Arial"/>
          <w:b/>
          <w:bCs/>
          <w:color w:val="000000" w:themeColor="text1"/>
          <w:sz w:val="19"/>
          <w:szCs w:val="19"/>
          <w:lang w:val="de-DE"/>
        </w:rPr>
      </w:pPr>
      <w:r w:rsidRPr="0097231B">
        <w:rPr>
          <w:rFonts w:ascii="Volvo Novum" w:hAnsi="Volvo Novum" w:cs="Arial"/>
          <w:sz w:val="19"/>
          <w:szCs w:val="19"/>
          <w:lang w:val="de-DE"/>
        </w:rPr>
        <w:t xml:space="preserve">Terrain Memory ist eine praktische Funktion des intelligenten Volvo-Antriebsstrangs, die rutschige Straßenabschnitte erkennt und speichert, um eine optimierte Traktionskontrolle und Mobilität im Gelände zu gewährleisten. </w:t>
      </w:r>
      <w:proofErr w:type="spellStart"/>
      <w:r w:rsidRPr="0097231B">
        <w:rPr>
          <w:rFonts w:ascii="Volvo Novum" w:hAnsi="Volvo Novum" w:cs="Arial"/>
          <w:sz w:val="19"/>
          <w:szCs w:val="19"/>
          <w:lang w:val="de-DE"/>
        </w:rPr>
        <w:t>OptiShift</w:t>
      </w:r>
      <w:proofErr w:type="spellEnd"/>
      <w:r w:rsidRPr="0097231B">
        <w:rPr>
          <w:rFonts w:ascii="Volvo Novum" w:hAnsi="Volvo Novum" w:cs="Arial"/>
          <w:sz w:val="19"/>
          <w:szCs w:val="19"/>
          <w:lang w:val="de-DE"/>
        </w:rPr>
        <w:t xml:space="preserve"> ermöglicht schnelle und sanfte Richtungswechsel, während Downhill Speed </w:t>
      </w:r>
      <w:r w:rsidRPr="0097231B">
        <w:rPr>
          <w:rFonts w:ascii="Arial" w:hAnsi="Arial" w:cs="Arial"/>
          <w:sz w:val="19"/>
          <w:szCs w:val="19"/>
          <w:lang w:val="de-DE"/>
        </w:rPr>
        <w:t>​​</w:t>
      </w:r>
      <w:r w:rsidRPr="0097231B">
        <w:rPr>
          <w:rFonts w:ascii="Volvo Novum" w:hAnsi="Volvo Novum" w:cs="Arial"/>
          <w:sz w:val="19"/>
          <w:szCs w:val="19"/>
          <w:lang w:val="de-DE"/>
        </w:rPr>
        <w:t>Control automatisch eine konstante Geschwindigkeit</w:t>
      </w:r>
      <w:r w:rsidR="00DD3E9E">
        <w:rPr>
          <w:rFonts w:ascii="Volvo Novum" w:hAnsi="Volvo Novum" w:cs="Arial"/>
          <w:sz w:val="19"/>
          <w:szCs w:val="19"/>
          <w:lang w:val="de-DE"/>
        </w:rPr>
        <w:t xml:space="preserve"> in Gefällstrecken</w:t>
      </w:r>
      <w:r w:rsidRPr="0097231B">
        <w:rPr>
          <w:rFonts w:ascii="Volvo Novum" w:hAnsi="Volvo Novum" w:cs="Arial"/>
          <w:sz w:val="19"/>
          <w:szCs w:val="19"/>
          <w:lang w:val="de-DE"/>
        </w:rPr>
        <w:t xml:space="preserve"> beibeh</w:t>
      </w:r>
      <w:r w:rsidRPr="0097231B">
        <w:rPr>
          <w:rFonts w:ascii="Volvo Novum" w:hAnsi="Volvo Novum" w:cs="Volvo Novum"/>
          <w:sz w:val="19"/>
          <w:szCs w:val="19"/>
          <w:lang w:val="de-DE"/>
        </w:rPr>
        <w:t>ä</w:t>
      </w:r>
      <w:r w:rsidRPr="0097231B">
        <w:rPr>
          <w:rFonts w:ascii="Volvo Novum" w:hAnsi="Volvo Novum" w:cs="Arial"/>
          <w:sz w:val="19"/>
          <w:szCs w:val="19"/>
          <w:lang w:val="de-DE"/>
        </w:rPr>
        <w:t>lt</w:t>
      </w:r>
      <w:r w:rsidR="00DD3E9E">
        <w:rPr>
          <w:rFonts w:ascii="Volvo Novum" w:hAnsi="Volvo Novum" w:cs="Arial"/>
          <w:sz w:val="19"/>
          <w:szCs w:val="19"/>
          <w:lang w:val="de-DE"/>
        </w:rPr>
        <w:t xml:space="preserve">. Diese </w:t>
      </w:r>
      <w:r w:rsidRPr="0097231B">
        <w:rPr>
          <w:rFonts w:ascii="Volvo Novum" w:hAnsi="Volvo Novum" w:cs="Arial"/>
          <w:sz w:val="19"/>
          <w:szCs w:val="19"/>
          <w:lang w:val="de-DE"/>
        </w:rPr>
        <w:t>beide</w:t>
      </w:r>
      <w:r w:rsidR="00DD3E9E">
        <w:rPr>
          <w:rFonts w:ascii="Volvo Novum" w:hAnsi="Volvo Novum" w:cs="Arial"/>
          <w:sz w:val="19"/>
          <w:szCs w:val="19"/>
          <w:lang w:val="de-DE"/>
        </w:rPr>
        <w:t>n</w:t>
      </w:r>
      <w:r w:rsidRPr="0097231B">
        <w:rPr>
          <w:rFonts w:ascii="Volvo Novum" w:hAnsi="Volvo Novum" w:cs="Arial"/>
          <w:sz w:val="19"/>
          <w:szCs w:val="19"/>
          <w:lang w:val="de-DE"/>
        </w:rPr>
        <w:t xml:space="preserve"> und die </w:t>
      </w:r>
      <w:proofErr w:type="spellStart"/>
      <w:r w:rsidRPr="0097231B">
        <w:rPr>
          <w:rFonts w:ascii="Volvo Novum" w:hAnsi="Volvo Novum" w:cs="Arial"/>
          <w:sz w:val="19"/>
          <w:szCs w:val="19"/>
          <w:lang w:val="de-DE"/>
        </w:rPr>
        <w:t>Tempomatfunktion</w:t>
      </w:r>
      <w:proofErr w:type="spellEnd"/>
      <w:r w:rsidRPr="0097231B">
        <w:rPr>
          <w:rFonts w:ascii="Volvo Novum" w:hAnsi="Volvo Novum" w:cs="Arial"/>
          <w:sz w:val="19"/>
          <w:szCs w:val="19"/>
          <w:lang w:val="de-DE"/>
        </w:rPr>
        <w:t xml:space="preserve"> sind seit 2019 serienmäßig eingebaut und können bei älteren Dumpern nachgerüstet werden.</w:t>
      </w:r>
      <w:r w:rsidR="004E2B9A" w:rsidRPr="0097231B">
        <w:rPr>
          <w:rFonts w:ascii="Volvo Novum" w:hAnsi="Volvo Novum" w:cs="Arial"/>
          <w:color w:val="000000" w:themeColor="text1"/>
          <w:sz w:val="19"/>
          <w:szCs w:val="19"/>
          <w:lang w:val="de-DE"/>
        </w:rPr>
        <w:t xml:space="preserve"> </w:t>
      </w:r>
    </w:p>
    <w:p w14:paraId="4FD5F907" w14:textId="77777777" w:rsidR="00036B59" w:rsidRPr="0097231B" w:rsidRDefault="00036B59" w:rsidP="00036B59">
      <w:pPr>
        <w:autoSpaceDE w:val="0"/>
        <w:autoSpaceDN w:val="0"/>
        <w:adjustRightInd w:val="0"/>
        <w:jc w:val="both"/>
        <w:rPr>
          <w:rFonts w:ascii="Volvo Novum" w:hAnsi="Volvo Novum" w:cs="Arial"/>
          <w:b/>
          <w:bCs/>
          <w:sz w:val="19"/>
          <w:szCs w:val="19"/>
          <w:lang w:val="de-DE"/>
        </w:rPr>
      </w:pPr>
    </w:p>
    <w:p w14:paraId="2DC08743" w14:textId="0AC377A6" w:rsidR="008C2E30" w:rsidRDefault="0097231B" w:rsidP="00036B59">
      <w:pPr>
        <w:autoSpaceDE w:val="0"/>
        <w:autoSpaceDN w:val="0"/>
        <w:adjustRightInd w:val="0"/>
        <w:jc w:val="both"/>
        <w:rPr>
          <w:rFonts w:ascii="Volvo Novum" w:hAnsi="Volvo Novum" w:cs="Arial"/>
          <w:b/>
          <w:bCs/>
          <w:sz w:val="19"/>
          <w:szCs w:val="19"/>
          <w:lang w:val="de-DE"/>
        </w:rPr>
      </w:pPr>
      <w:r w:rsidRPr="0097231B">
        <w:rPr>
          <w:rFonts w:ascii="Volvo Novum" w:hAnsi="Volvo Novum" w:cs="Arial"/>
          <w:b/>
          <w:bCs/>
          <w:sz w:val="19"/>
          <w:szCs w:val="19"/>
          <w:lang w:val="de-DE"/>
        </w:rPr>
        <w:t>Maximierung der Betriebszeit, Minimierung der Wartungskosten</w:t>
      </w:r>
    </w:p>
    <w:p w14:paraId="07D1E33D" w14:textId="77777777" w:rsidR="0097231B" w:rsidRPr="0097231B" w:rsidRDefault="0097231B" w:rsidP="00036B59">
      <w:pPr>
        <w:autoSpaceDE w:val="0"/>
        <w:autoSpaceDN w:val="0"/>
        <w:adjustRightInd w:val="0"/>
        <w:jc w:val="both"/>
        <w:rPr>
          <w:rFonts w:ascii="Volvo Novum" w:hAnsi="Volvo Novum" w:cs="Arial"/>
          <w:b/>
          <w:bCs/>
          <w:sz w:val="19"/>
          <w:szCs w:val="19"/>
          <w:lang w:val="de-DE"/>
        </w:rPr>
      </w:pPr>
    </w:p>
    <w:p w14:paraId="0D78B46B" w14:textId="7786319D" w:rsidR="26005193" w:rsidRPr="0097231B" w:rsidRDefault="0097231B" w:rsidP="26005193">
      <w:pPr>
        <w:jc w:val="both"/>
        <w:rPr>
          <w:rFonts w:ascii="Volvo Novum SemiLight" w:hAnsi="Volvo Novum SemiLight"/>
          <w:color w:val="C00000"/>
          <w:lang w:val="de-DE"/>
        </w:rPr>
      </w:pPr>
      <w:r w:rsidRPr="0097231B">
        <w:rPr>
          <w:rFonts w:ascii="Volvo Novum" w:hAnsi="Volvo Novum" w:cs="Arial"/>
          <w:sz w:val="19"/>
          <w:szCs w:val="19"/>
          <w:lang w:val="de-DE"/>
        </w:rPr>
        <w:t xml:space="preserve">Die knickgelenkten Dumper von Volvo sind nicht nur einfach zu bedienen und hocheffizient, sondern auch wartungsfreundlich. </w:t>
      </w:r>
      <w:r w:rsidR="00DD3E9E">
        <w:rPr>
          <w:rFonts w:ascii="Volvo Novum" w:hAnsi="Volvo Novum" w:cs="Arial"/>
          <w:sz w:val="19"/>
          <w:szCs w:val="19"/>
          <w:lang w:val="de-DE"/>
        </w:rPr>
        <w:t>Die</w:t>
      </w:r>
      <w:r w:rsidRPr="0097231B">
        <w:rPr>
          <w:rFonts w:ascii="Volvo Novum" w:hAnsi="Volvo Novum" w:cs="Arial"/>
          <w:sz w:val="19"/>
          <w:szCs w:val="19"/>
          <w:lang w:val="de-DE"/>
        </w:rPr>
        <w:t xml:space="preserve"> tägliche oder sogar wöchentliche </w:t>
      </w:r>
      <w:r w:rsidR="00DD3E9E">
        <w:rPr>
          <w:rFonts w:ascii="Volvo Novum" w:hAnsi="Volvo Novum" w:cs="Arial"/>
          <w:sz w:val="19"/>
          <w:szCs w:val="19"/>
          <w:lang w:val="de-DE"/>
        </w:rPr>
        <w:t>Wartung</w:t>
      </w:r>
      <w:r w:rsidRPr="0097231B">
        <w:rPr>
          <w:rFonts w:ascii="Volvo Novum" w:hAnsi="Volvo Novum" w:cs="Arial"/>
          <w:sz w:val="19"/>
          <w:szCs w:val="19"/>
          <w:lang w:val="de-DE"/>
        </w:rPr>
        <w:t xml:space="preserve"> gehört der Vergangenheit an</w:t>
      </w:r>
      <w:r w:rsidR="00DD3E9E">
        <w:rPr>
          <w:rFonts w:ascii="Volvo Novum" w:hAnsi="Volvo Novum" w:cs="Arial"/>
          <w:sz w:val="19"/>
          <w:szCs w:val="19"/>
          <w:lang w:val="de-DE"/>
        </w:rPr>
        <w:t xml:space="preserve">. Sie </w:t>
      </w:r>
      <w:r w:rsidRPr="0097231B">
        <w:rPr>
          <w:rFonts w:ascii="Volvo Novum" w:hAnsi="Volvo Novum" w:cs="Arial"/>
          <w:sz w:val="19"/>
          <w:szCs w:val="19"/>
          <w:lang w:val="de-DE"/>
        </w:rPr>
        <w:t xml:space="preserve">ist bei einem knickgelenkten Dumper von Volvo </w:t>
      </w:r>
      <w:r w:rsidR="00DD3E9E">
        <w:rPr>
          <w:rFonts w:ascii="Volvo Novum" w:hAnsi="Volvo Novum" w:cs="Arial"/>
          <w:sz w:val="19"/>
          <w:szCs w:val="19"/>
          <w:lang w:val="de-DE"/>
        </w:rPr>
        <w:t xml:space="preserve">erst </w:t>
      </w:r>
      <w:r w:rsidRPr="0097231B">
        <w:rPr>
          <w:rFonts w:ascii="Volvo Novum" w:hAnsi="Volvo Novum" w:cs="Arial"/>
          <w:sz w:val="19"/>
          <w:szCs w:val="19"/>
          <w:lang w:val="de-DE"/>
        </w:rPr>
        <w:t xml:space="preserve">alle 250 Stunden erforderlich, das längste </w:t>
      </w:r>
      <w:r w:rsidR="00DD3E9E">
        <w:rPr>
          <w:rFonts w:ascii="Volvo Novum" w:hAnsi="Volvo Novum" w:cs="Arial"/>
          <w:sz w:val="19"/>
          <w:szCs w:val="19"/>
          <w:lang w:val="de-DE"/>
        </w:rPr>
        <w:t>Wartungs</w:t>
      </w:r>
      <w:r w:rsidRPr="0097231B">
        <w:rPr>
          <w:rFonts w:ascii="Volvo Novum" w:hAnsi="Volvo Novum" w:cs="Arial"/>
          <w:sz w:val="19"/>
          <w:szCs w:val="19"/>
          <w:lang w:val="de-DE"/>
        </w:rPr>
        <w:t xml:space="preserve">intervall in der Branche. Hinzu kommen lange Motorwartungsintervalle – bis zu 1.000 Stunden bei Stufe-V- und Tier-4-Final-Modellen – und weniger als die Hälfte des </w:t>
      </w:r>
      <w:r w:rsidR="00DD3E9E">
        <w:rPr>
          <w:rFonts w:ascii="Volvo Novum" w:hAnsi="Volvo Novum" w:cs="Arial"/>
          <w:sz w:val="19"/>
          <w:szCs w:val="19"/>
          <w:lang w:val="de-DE"/>
        </w:rPr>
        <w:t>Öl- und Kühlmittelbedarfs im Vergleich zu den meisten seiner Mitbewerber</w:t>
      </w:r>
      <w:r w:rsidRPr="0097231B">
        <w:rPr>
          <w:rFonts w:ascii="Volvo Novum" w:hAnsi="Volvo Novum" w:cs="Arial"/>
          <w:sz w:val="19"/>
          <w:szCs w:val="19"/>
          <w:lang w:val="de-DE"/>
        </w:rPr>
        <w:t xml:space="preserve">, gemessen über die Lebensdauer der Maschine. Das Ergebnis sind reduzierte Wartungsanforderungen und Verbrauchsmaterialien, was dazu beiträgt, die Maschine am </w:t>
      </w:r>
      <w:r w:rsidR="00DD3E9E">
        <w:rPr>
          <w:rFonts w:ascii="Volvo Novum" w:hAnsi="Volvo Novum" w:cs="Arial"/>
          <w:sz w:val="19"/>
          <w:szCs w:val="19"/>
          <w:lang w:val="de-DE"/>
        </w:rPr>
        <w:t>Arbeiten</w:t>
      </w:r>
      <w:r w:rsidRPr="0097231B">
        <w:rPr>
          <w:rFonts w:ascii="Volvo Novum" w:hAnsi="Volvo Novum" w:cs="Arial"/>
          <w:sz w:val="19"/>
          <w:szCs w:val="19"/>
          <w:lang w:val="de-DE"/>
        </w:rPr>
        <w:t xml:space="preserve"> zu halten und gleichzeitig die Wartungskosten und die Umweltbelastung zu senken.</w:t>
      </w:r>
    </w:p>
    <w:p w14:paraId="5B2A66E5" w14:textId="5F6CC31E" w:rsidR="0D53F7BB" w:rsidRDefault="0D53F7BB" w:rsidP="7DB280D4">
      <w:pPr>
        <w:jc w:val="both"/>
      </w:pPr>
      <w:r>
        <w:rPr>
          <w:noProof/>
        </w:rPr>
        <w:lastRenderedPageBreak/>
        <w:drawing>
          <wp:inline distT="0" distB="0" distL="0" distR="0" wp14:anchorId="55C16E76" wp14:editId="7BFDCAE3">
            <wp:extent cx="5258873" cy="2333625"/>
            <wp:effectExtent l="0" t="0" r="0" b="0"/>
            <wp:docPr id="1306181283" name="Picture 130618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58873" cy="2333625"/>
                    </a:xfrm>
                    <a:prstGeom prst="rect">
                      <a:avLst/>
                    </a:prstGeom>
                  </pic:spPr>
                </pic:pic>
              </a:graphicData>
            </a:graphic>
          </wp:inline>
        </w:drawing>
      </w:r>
    </w:p>
    <w:p w14:paraId="64E52E34" w14:textId="77777777" w:rsidR="00DD3E9E" w:rsidRDefault="00DD3E9E" w:rsidP="00FA72A1">
      <w:pPr>
        <w:autoSpaceDE w:val="0"/>
        <w:autoSpaceDN w:val="0"/>
        <w:adjustRightInd w:val="0"/>
        <w:jc w:val="both"/>
        <w:rPr>
          <w:rFonts w:ascii="Volvo Novum" w:hAnsi="Volvo Novum" w:cs="Arial"/>
          <w:sz w:val="19"/>
          <w:szCs w:val="19"/>
          <w:lang w:val="de-DE"/>
        </w:rPr>
      </w:pPr>
    </w:p>
    <w:p w14:paraId="7E687972" w14:textId="472A68E4" w:rsidR="00DC22DB" w:rsidRDefault="0097231B" w:rsidP="00FA72A1">
      <w:pPr>
        <w:autoSpaceDE w:val="0"/>
        <w:autoSpaceDN w:val="0"/>
        <w:adjustRightInd w:val="0"/>
        <w:jc w:val="both"/>
        <w:rPr>
          <w:rFonts w:ascii="Volvo Novum" w:hAnsi="Volvo Novum" w:cs="Arial"/>
          <w:sz w:val="19"/>
          <w:szCs w:val="19"/>
          <w:lang w:val="de-DE"/>
        </w:rPr>
      </w:pPr>
      <w:r w:rsidRPr="0097231B">
        <w:rPr>
          <w:rFonts w:ascii="Volvo Novum" w:hAnsi="Volvo Novum" w:cs="Arial"/>
          <w:sz w:val="19"/>
          <w:szCs w:val="19"/>
          <w:lang w:val="de-DE"/>
        </w:rPr>
        <w:t xml:space="preserve">Die an den knickgelenkten Dumpern von Volvo eingeführten Verbesserungen bieten den Kunden sowohl Leistungs- als auch Kostenvorteile. Neue arbeitsverbessernde Tools und unkomplizierte Wartung sind nur einige Beispiele, die zu einem profitableren – und nachhaltigeren – Betrieb beitragen. </w:t>
      </w:r>
    </w:p>
    <w:p w14:paraId="2D6CAEEC" w14:textId="77777777" w:rsidR="0097231B" w:rsidRPr="0097231B" w:rsidRDefault="0097231B" w:rsidP="00FA72A1">
      <w:pPr>
        <w:autoSpaceDE w:val="0"/>
        <w:autoSpaceDN w:val="0"/>
        <w:adjustRightInd w:val="0"/>
        <w:jc w:val="both"/>
        <w:rPr>
          <w:rFonts w:ascii="Volvo Novum" w:hAnsi="Volvo Novum" w:cs="Arial"/>
          <w:sz w:val="19"/>
          <w:szCs w:val="19"/>
          <w:lang w:val="de-DE"/>
        </w:rPr>
      </w:pPr>
    </w:p>
    <w:p w14:paraId="186AB1A8" w14:textId="5206D7E0" w:rsidR="00411AC4" w:rsidRDefault="0097231B" w:rsidP="00411AC4">
      <w:pPr>
        <w:autoSpaceDE w:val="0"/>
        <w:autoSpaceDN w:val="0"/>
        <w:adjustRightInd w:val="0"/>
        <w:jc w:val="both"/>
        <w:rPr>
          <w:rFonts w:ascii="Volvo Novum" w:hAnsi="Volvo Novum" w:cs="Arial"/>
          <w:i/>
          <w:iCs/>
          <w:sz w:val="19"/>
          <w:szCs w:val="19"/>
          <w:lang w:val="de-DE"/>
        </w:rPr>
      </w:pPr>
      <w:r w:rsidRPr="0097231B">
        <w:rPr>
          <w:rFonts w:ascii="Volvo Novum" w:hAnsi="Volvo Novum" w:cs="Arial"/>
          <w:i/>
          <w:iCs/>
          <w:sz w:val="19"/>
          <w:szCs w:val="19"/>
          <w:lang w:val="de-DE"/>
        </w:rPr>
        <w:t>Nicht alle Produkte sind in allen Märkten erhältlich.</w:t>
      </w:r>
    </w:p>
    <w:p w14:paraId="6B949772" w14:textId="77777777" w:rsidR="0097231B" w:rsidRPr="0097231B" w:rsidRDefault="0097231B" w:rsidP="00411AC4">
      <w:pPr>
        <w:autoSpaceDE w:val="0"/>
        <w:autoSpaceDN w:val="0"/>
        <w:adjustRightInd w:val="0"/>
        <w:jc w:val="both"/>
        <w:rPr>
          <w:rFonts w:ascii="Volvo Novum" w:hAnsi="Volvo Novum" w:cs="Arial"/>
          <w:sz w:val="19"/>
          <w:szCs w:val="19"/>
          <w:lang w:val="de-DE"/>
        </w:rPr>
      </w:pPr>
    </w:p>
    <w:p w14:paraId="1F770E86" w14:textId="3E82DFE8" w:rsidR="000349FE" w:rsidRPr="00DD3E9E" w:rsidRDefault="6D61A41F" w:rsidP="7DB280D4">
      <w:pPr>
        <w:jc w:val="both"/>
        <w:rPr>
          <w:rFonts w:ascii="Volvo Novum" w:hAnsi="Volvo Novum" w:cs="Arial"/>
          <w:sz w:val="19"/>
          <w:szCs w:val="19"/>
          <w:lang w:val="de-DE"/>
        </w:rPr>
      </w:pPr>
      <w:r w:rsidRPr="00DD3E9E">
        <w:rPr>
          <w:rFonts w:ascii="Volvo Novum" w:hAnsi="Volvo Novum" w:cs="Arial"/>
          <w:sz w:val="19"/>
          <w:szCs w:val="19"/>
          <w:lang w:val="de-DE"/>
        </w:rPr>
        <w:t>Februar</w:t>
      </w:r>
      <w:r w:rsidR="000349FE" w:rsidRPr="00DD3E9E">
        <w:rPr>
          <w:rFonts w:ascii="Volvo Novum" w:hAnsi="Volvo Novum" w:cs="Arial"/>
          <w:sz w:val="19"/>
          <w:szCs w:val="19"/>
          <w:lang w:val="de-DE"/>
        </w:rPr>
        <w:t>, 202</w:t>
      </w:r>
      <w:r w:rsidR="0E3B5DC3" w:rsidRPr="00DD3E9E">
        <w:rPr>
          <w:rFonts w:ascii="Volvo Novum" w:hAnsi="Volvo Novum" w:cs="Arial"/>
          <w:sz w:val="19"/>
          <w:szCs w:val="19"/>
          <w:lang w:val="de-DE"/>
        </w:rPr>
        <w:t>2</w:t>
      </w:r>
    </w:p>
    <w:p w14:paraId="1C94B1A3" w14:textId="3B293AF9" w:rsidR="00411AC4" w:rsidRPr="00DD3E9E" w:rsidRDefault="00CC38A5" w:rsidP="00CC38A5">
      <w:pPr>
        <w:tabs>
          <w:tab w:val="left" w:pos="5149"/>
        </w:tabs>
        <w:jc w:val="both"/>
        <w:rPr>
          <w:rFonts w:ascii="Volvo Novum" w:hAnsi="Volvo Novum" w:cs="Arial"/>
          <w:sz w:val="19"/>
          <w:szCs w:val="19"/>
          <w:lang w:val="de-DE"/>
        </w:rPr>
      </w:pPr>
      <w:r w:rsidRPr="00DD3E9E">
        <w:rPr>
          <w:rFonts w:ascii="Volvo Novum" w:hAnsi="Volvo Novum" w:cs="Arial"/>
          <w:sz w:val="19"/>
          <w:szCs w:val="19"/>
          <w:lang w:val="de-DE"/>
        </w:rPr>
        <w:tab/>
      </w:r>
    </w:p>
    <w:p w14:paraId="22D3E150" w14:textId="77777777" w:rsidR="0097231B" w:rsidRPr="00DD3E9E" w:rsidRDefault="0097231B" w:rsidP="3A56CEDF">
      <w:pPr>
        <w:jc w:val="both"/>
        <w:rPr>
          <w:rFonts w:ascii="Volvo Novum" w:eastAsia="Volvo Novum" w:hAnsi="Volvo Novum" w:cs="Volvo Novum"/>
          <w:sz w:val="16"/>
          <w:szCs w:val="16"/>
          <w:lang w:val="de-DE"/>
        </w:rPr>
      </w:pPr>
    </w:p>
    <w:p w14:paraId="0E860F83" w14:textId="77777777" w:rsidR="0097231B" w:rsidRPr="00C0593A" w:rsidRDefault="0097231B" w:rsidP="0097231B">
      <w:pPr>
        <w:shd w:val="clear" w:color="auto" w:fill="FFFFFF"/>
        <w:spacing w:after="360"/>
        <w:rPr>
          <w:rFonts w:ascii="Volvo Novum" w:hAnsi="Volvo Novum"/>
          <w:color w:val="53565A"/>
          <w:spacing w:val="-2"/>
          <w:lang w:val="de-DE" w:eastAsia="de-DE"/>
        </w:rPr>
      </w:pPr>
      <w:r w:rsidRPr="00C0593A">
        <w:rPr>
          <w:rFonts w:ascii="Volvo Novum" w:hAnsi="Volvo Novum"/>
          <w:i/>
          <w:iCs/>
          <w:color w:val="53565A"/>
          <w:spacing w:val="-2"/>
          <w:lang w:val="de-DE" w:eastAsia="de-DE"/>
        </w:rPr>
        <w:t>Für weitere Informationen wenden Sie sich bitte an:</w:t>
      </w:r>
    </w:p>
    <w:p w14:paraId="480DC0DF" w14:textId="77777777" w:rsidR="0097231B" w:rsidRPr="00C0593A" w:rsidRDefault="0097231B" w:rsidP="0097231B">
      <w:pPr>
        <w:shd w:val="clear" w:color="auto" w:fill="FFFFFF"/>
        <w:spacing w:after="360"/>
        <w:rPr>
          <w:rFonts w:ascii="Volvo Novum" w:hAnsi="Volvo Novum"/>
          <w:color w:val="53565A"/>
          <w:spacing w:val="-2"/>
          <w:lang w:val="en-US" w:eastAsia="de-DE"/>
        </w:rPr>
      </w:pPr>
      <w:r w:rsidRPr="00C0593A">
        <w:rPr>
          <w:rFonts w:ascii="Volvo Novum" w:hAnsi="Volvo Novum"/>
          <w:i/>
          <w:iCs/>
          <w:color w:val="53565A"/>
          <w:spacing w:val="-2"/>
          <w:lang w:val="en-US" w:eastAsia="de-DE"/>
        </w:rPr>
        <w:t>Sandra Jansen</w:t>
      </w:r>
      <w:r w:rsidRPr="00C0593A">
        <w:rPr>
          <w:rFonts w:ascii="Volvo Novum" w:hAnsi="Volvo Novum"/>
          <w:i/>
          <w:iCs/>
          <w:color w:val="53565A"/>
          <w:spacing w:val="-2"/>
          <w:lang w:val="en-US" w:eastAsia="de-DE"/>
        </w:rPr>
        <w:br/>
        <w:t>Marketing &amp; Communications Manager</w:t>
      </w:r>
      <w:r w:rsidRPr="00C0593A">
        <w:rPr>
          <w:rFonts w:ascii="Volvo Novum" w:hAnsi="Volvo Novum"/>
          <w:i/>
          <w:iCs/>
          <w:color w:val="53565A"/>
          <w:spacing w:val="-2"/>
          <w:lang w:val="en-US" w:eastAsia="de-DE"/>
        </w:rPr>
        <w:br/>
        <w:t>Volvo Construction Equipment Germany</w:t>
      </w:r>
      <w:r w:rsidRPr="00C0593A">
        <w:rPr>
          <w:rFonts w:ascii="Volvo Novum" w:hAnsi="Volvo Novum"/>
          <w:i/>
          <w:iCs/>
          <w:color w:val="53565A"/>
          <w:spacing w:val="-2"/>
          <w:lang w:val="en-US" w:eastAsia="de-DE"/>
        </w:rPr>
        <w:br/>
      </w:r>
      <w:hyperlink r:id="rId15" w:history="1">
        <w:r w:rsidRPr="00C0593A">
          <w:rPr>
            <w:rFonts w:ascii="Volvo Novum" w:hAnsi="Volvo Novum"/>
            <w:i/>
            <w:iCs/>
            <w:color w:val="004FBC"/>
            <w:spacing w:val="-2"/>
            <w:lang w:val="en-US" w:eastAsia="de-DE"/>
          </w:rPr>
          <w:t>sandra.jansen@volvo.com</w:t>
        </w:r>
      </w:hyperlink>
    </w:p>
    <w:p w14:paraId="61CA24EC" w14:textId="77777777" w:rsidR="00DD3E9E" w:rsidRPr="00603910" w:rsidRDefault="00DD3E9E" w:rsidP="00DD3E9E">
      <w:pPr>
        <w:rPr>
          <w:rFonts w:ascii="Volvo Novum Medium" w:eastAsia="Calibri" w:hAnsi="Volvo Novum Medium" w:cs="Arial"/>
          <w:bCs/>
          <w:sz w:val="16"/>
          <w:szCs w:val="16"/>
          <w:lang w:val="en-US" w:eastAsia="sv-SE"/>
        </w:rPr>
      </w:pPr>
    </w:p>
    <w:p w14:paraId="1EA3343C" w14:textId="77777777" w:rsidR="00DD3E9E" w:rsidRDefault="00DD3E9E" w:rsidP="00DD3E9E">
      <w:pPr>
        <w:spacing w:after="200"/>
        <w:rPr>
          <w:rFonts w:ascii="Volvo Novum" w:eastAsia="Calibri" w:hAnsi="Volvo Novum" w:cs="Arial"/>
          <w:sz w:val="16"/>
          <w:szCs w:val="16"/>
          <w:lang w:val="en-US" w:eastAsia="sv-SE"/>
        </w:rPr>
      </w:pPr>
    </w:p>
    <w:p w14:paraId="7617AE85" w14:textId="77777777" w:rsidR="00DD3E9E" w:rsidRPr="003861FC" w:rsidRDefault="00DD3E9E" w:rsidP="00DD3E9E">
      <w:pPr>
        <w:spacing w:after="200"/>
        <w:rPr>
          <w:rStyle w:val="Hyperlink"/>
          <w:rFonts w:eastAsia="Calibri" w:cs="Arial"/>
          <w:bCs/>
          <w:sz w:val="10"/>
          <w:szCs w:val="10"/>
          <w:lang w:val="de-DE" w:eastAsia="sv-SE"/>
        </w:rPr>
      </w:pPr>
      <w:r w:rsidRPr="003861FC">
        <w:rPr>
          <w:rStyle w:val="Hyperlink"/>
          <w:rFonts w:ascii="Volvo Novum" w:eastAsia="Calibri" w:hAnsi="Volvo Novum"/>
          <w:bCs/>
          <w:sz w:val="14"/>
          <w:szCs w:val="10"/>
          <w:lang w:val="de-DE" w:eastAsia="sv-SE"/>
        </w:rPr>
        <w:t xml:space="preserve">Volvo Construction Equipment (Volvo CE) ist ein bedeutendes, international tätiges Unternehmen, das Maschinen für das Bauwesen und für damit verwandte Industriezweige entwickelt, herstellt und vermarktet. Seine Produkte, die in vielen Märkten in aller Welt führend sind, umfassen eine breit gefächerte Palette an Radladern, Hydraulikbaggern, knickgelenkten Dumpern, Erdbau- und Asphaltwalzen, </w:t>
      </w:r>
      <w:proofErr w:type="spellStart"/>
      <w:r w:rsidRPr="003861FC">
        <w:rPr>
          <w:rStyle w:val="Hyperlink"/>
          <w:rFonts w:ascii="Volvo Novum" w:eastAsia="Calibri" w:hAnsi="Volvo Novum"/>
          <w:bCs/>
          <w:sz w:val="14"/>
          <w:szCs w:val="10"/>
          <w:lang w:val="de-DE" w:eastAsia="sv-SE"/>
        </w:rPr>
        <w:t>Fertigern</w:t>
      </w:r>
      <w:proofErr w:type="spellEnd"/>
      <w:r w:rsidRPr="003861FC">
        <w:rPr>
          <w:rStyle w:val="Hyperlink"/>
          <w:rFonts w:ascii="Volvo Novum" w:eastAsia="Calibri" w:hAnsi="Volvo Novum"/>
          <w:bCs/>
          <w:sz w:val="14"/>
          <w:szCs w:val="10"/>
          <w:lang w:val="de-DE" w:eastAsia="sv-SE"/>
        </w:rPr>
        <w:t>, Kompaktausrüstung und Materialtransportausrüstung. Volvo CE gehört zum Volvo-Konzern, dem weltgrößten Hersteller von Dieselmotoren in der Klasse von 9 bis 18 Litern. Der Volvo-Konzern ist einer der weltweit führenden Hersteller von Lkw, Bussen und Baumaschinen, Antriebssystemen für Schifffahrt und Industrie, Bauteilen für die Luftfahrt sowie Dienstleistungen. Der Konzern bietet ebenfalls Komplettlösungen für Finanzierungen und damit verwandte Dienstleistungen</w:t>
      </w:r>
      <w:r w:rsidRPr="003861FC">
        <w:rPr>
          <w:rStyle w:val="Hyperlink"/>
          <w:rFonts w:eastAsia="Calibri"/>
          <w:bCs/>
          <w:sz w:val="14"/>
          <w:szCs w:val="14"/>
          <w:lang w:val="de-DE"/>
        </w:rPr>
        <w:t>.</w:t>
      </w:r>
    </w:p>
    <w:p w14:paraId="06588A09" w14:textId="464D4CDE" w:rsidR="3A56CEDF" w:rsidRPr="00DD3E9E" w:rsidRDefault="3A56CEDF" w:rsidP="3A56CEDF">
      <w:pPr>
        <w:jc w:val="both"/>
        <w:rPr>
          <w:color w:val="C00000"/>
          <w:lang w:val="de-DE"/>
        </w:rPr>
      </w:pPr>
    </w:p>
    <w:p w14:paraId="4664CDFE" w14:textId="4A2E4D77" w:rsidR="00CC38A5" w:rsidRPr="00DD3E9E" w:rsidRDefault="00CC38A5" w:rsidP="00201027">
      <w:pPr>
        <w:jc w:val="both"/>
        <w:rPr>
          <w:rFonts w:ascii="Volvo Novum" w:hAnsi="Volvo Novum" w:cs="Arial"/>
          <w:color w:val="C00000"/>
          <w:sz w:val="19"/>
          <w:szCs w:val="19"/>
          <w:lang w:val="de-DE"/>
        </w:rPr>
      </w:pPr>
    </w:p>
    <w:sectPr w:rsidR="00CC38A5" w:rsidRPr="00DD3E9E" w:rsidSect="0065596F">
      <w:headerReference w:type="default" r:id="rId16"/>
      <w:footerReference w:type="default" r:id="rId17"/>
      <w:headerReference w:type="first" r:id="rId18"/>
      <w:footerReference w:type="first" r:id="rId19"/>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CB538" w14:textId="77777777" w:rsidR="00A615B9" w:rsidRDefault="00A615B9">
      <w:r>
        <w:separator/>
      </w:r>
    </w:p>
  </w:endnote>
  <w:endnote w:type="continuationSeparator" w:id="0">
    <w:p w14:paraId="4D5DAC3C" w14:textId="77777777" w:rsidR="00A615B9" w:rsidRDefault="00A615B9">
      <w:r>
        <w:continuationSeparator/>
      </w:r>
    </w:p>
  </w:endnote>
  <w:endnote w:type="continuationNotice" w:id="1">
    <w:p w14:paraId="6A35E981" w14:textId="77777777" w:rsidR="00A615B9" w:rsidRDefault="00A61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olvo Novum">
    <w:altName w:val="Calibri"/>
    <w:panose1 w:val="00000000000000000000"/>
    <w:charset w:val="00"/>
    <w:family w:val="swiss"/>
    <w:notTrueType/>
    <w:pitch w:val="variable"/>
    <w:sig w:usb0="A00000EF" w:usb1="5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olvo Sans Pro">
    <w:altName w:val="Cambria"/>
    <w:panose1 w:val="020B0504030504040204"/>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Calibri"/>
    <w:panose1 w:val="020005030300000200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olvo Novum SemiLight">
    <w:altName w:val="Calibri"/>
    <w:panose1 w:val="00000000000000000000"/>
    <w:charset w:val="00"/>
    <w:family w:val="swiss"/>
    <w:notTrueType/>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 Novum Medium">
    <w:altName w:val="Calibri"/>
    <w:panose1 w:val="00000000000000000000"/>
    <w:charset w:val="00"/>
    <w:family w:val="swiss"/>
    <w:notTrueType/>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6248" w:type="pct"/>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9"/>
      <w:gridCol w:w="3527"/>
      <w:gridCol w:w="3527"/>
      <w:gridCol w:w="961"/>
    </w:tblGrid>
    <w:tr w:rsidR="00DE2D33" w:rsidRPr="00DE2D33" w14:paraId="6A89B32E" w14:textId="77777777" w:rsidTr="007D6FA1">
      <w:trPr>
        <w:trHeight w:val="1309"/>
      </w:trPr>
      <w:tc>
        <w:tcPr>
          <w:tcW w:w="2025" w:type="dxa"/>
        </w:tcPr>
        <w:p w14:paraId="2E8342F3" w14:textId="77777777" w:rsidR="00DE2D33" w:rsidRPr="00DE2D33" w:rsidRDefault="00DE2D33" w:rsidP="008C0983">
          <w:pPr>
            <w:pStyle w:val="Footertext"/>
            <w:framePr w:hSpace="0" w:vSpace="0" w:wrap="auto" w:vAnchor="margin" w:hAnchor="text" w:xAlign="left" w:yAlign="inline"/>
            <w:suppressOverlap w:val="0"/>
          </w:pPr>
        </w:p>
      </w:tc>
      <w:tc>
        <w:tcPr>
          <w:tcW w:w="3161" w:type="dxa"/>
        </w:tcPr>
        <w:p w14:paraId="7CAC20E4" w14:textId="77777777" w:rsidR="00DE2D33" w:rsidRPr="00DE2D33" w:rsidRDefault="00DE2D33" w:rsidP="008C0983">
          <w:pPr>
            <w:pStyle w:val="Footertext"/>
            <w:framePr w:hSpace="0" w:vSpace="0" w:wrap="auto" w:vAnchor="margin" w:hAnchor="text" w:xAlign="left" w:yAlign="inline"/>
            <w:suppressOverlap w:val="0"/>
          </w:pPr>
        </w:p>
      </w:tc>
      <w:tc>
        <w:tcPr>
          <w:tcW w:w="3161" w:type="dxa"/>
        </w:tcPr>
        <w:p w14:paraId="7276C901" w14:textId="77777777" w:rsidR="00DE2D33" w:rsidRPr="00DE2D33" w:rsidRDefault="00DE2D33" w:rsidP="008C0983">
          <w:pPr>
            <w:pStyle w:val="Footertext"/>
            <w:framePr w:hSpace="0" w:vSpace="0" w:wrap="auto" w:vAnchor="margin" w:hAnchor="text" w:xAlign="left" w:yAlign="inline"/>
            <w:suppressOverlap w:val="0"/>
          </w:pPr>
        </w:p>
      </w:tc>
      <w:tc>
        <w:tcPr>
          <w:tcW w:w="861" w:type="dxa"/>
        </w:tcPr>
        <w:p w14:paraId="520A2712" w14:textId="77777777" w:rsidR="00DE2D33" w:rsidRPr="00DE2D33" w:rsidRDefault="00DE2D33" w:rsidP="007D6FA1">
          <w:pPr>
            <w:pStyle w:val="Footertext"/>
            <w:framePr w:hSpace="0" w:vSpace="0" w:wrap="auto" w:vAnchor="margin" w:hAnchor="text" w:xAlign="left" w:yAlign="inline"/>
            <w:suppressOverlap w:val="0"/>
            <w:jc w:val="right"/>
          </w:pPr>
          <w:r w:rsidRPr="00DE2D33">
            <w:fldChar w:fldCharType="begin"/>
          </w:r>
          <w:r w:rsidRPr="00DE2D33">
            <w:instrText xml:space="preserve"> PAGE </w:instrText>
          </w:r>
          <w:r w:rsidRPr="00DE2D33">
            <w:fldChar w:fldCharType="separate"/>
          </w:r>
          <w:r w:rsidR="00974778">
            <w:t>2</w:t>
          </w:r>
          <w:r w:rsidRPr="00DE2D33">
            <w:fldChar w:fldCharType="end"/>
          </w:r>
          <w:r w:rsidRPr="00DE2D33">
            <w:t>(</w:t>
          </w:r>
          <w:r w:rsidRPr="00DE2D33">
            <w:fldChar w:fldCharType="begin"/>
          </w:r>
          <w:r w:rsidRPr="00DE2D33">
            <w:instrText xml:space="preserve"> NUMPAGES </w:instrText>
          </w:r>
          <w:r w:rsidRPr="00DE2D33">
            <w:fldChar w:fldCharType="separate"/>
          </w:r>
          <w:r w:rsidR="00974778">
            <w:t>2</w:t>
          </w:r>
          <w:r w:rsidRPr="00DE2D33">
            <w:fldChar w:fldCharType="end"/>
          </w:r>
          <w:r w:rsidRPr="00DE2D33">
            <w:t>)</w:t>
          </w:r>
        </w:p>
      </w:tc>
    </w:tr>
  </w:tbl>
  <w:p w14:paraId="3FABDD27" w14:textId="77777777" w:rsidR="00C372CD" w:rsidRPr="0096605D" w:rsidRDefault="00C372CD" w:rsidP="007D6FA1">
    <w:pPr>
      <w:pStyle w:val="Fuzeile"/>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841" w14:textId="77777777" w:rsidR="00DD3E9E" w:rsidRPr="00642613" w:rsidRDefault="00DD3E9E" w:rsidP="00DD3E9E">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w:t>
    </w:r>
    <w:r>
      <w:rPr>
        <w:rFonts w:ascii="Volvo Novum Medium" w:hAnsi="Volvo Novum Medium"/>
        <w:sz w:val="16"/>
        <w:szCs w:val="16"/>
      </w:rPr>
      <w:t>de</w:t>
    </w:r>
  </w:p>
  <w:tbl>
    <w:tblPr>
      <w:tblW w:w="8823" w:type="dxa"/>
      <w:tblInd w:w="108" w:type="dxa"/>
      <w:tblLayout w:type="fixed"/>
      <w:tblLook w:val="0000" w:firstRow="0" w:lastRow="0" w:firstColumn="0" w:lastColumn="0" w:noHBand="0" w:noVBand="0"/>
    </w:tblPr>
    <w:tblGrid>
      <w:gridCol w:w="2736"/>
      <w:gridCol w:w="1631"/>
      <w:gridCol w:w="1479"/>
      <w:gridCol w:w="1783"/>
      <w:gridCol w:w="1194"/>
    </w:tblGrid>
    <w:tr w:rsidR="00DD3E9E" w:rsidRPr="00642613" w14:paraId="5C170E52" w14:textId="77777777" w:rsidTr="007F6037">
      <w:trPr>
        <w:trHeight w:val="1167"/>
      </w:trPr>
      <w:tc>
        <w:tcPr>
          <w:tcW w:w="2736" w:type="dxa"/>
          <w:tcBorders>
            <w:top w:val="single" w:sz="4" w:space="0" w:color="000000"/>
          </w:tcBorders>
          <w:shd w:val="clear" w:color="auto" w:fill="auto"/>
        </w:tcPr>
        <w:p w14:paraId="17FC2B42" w14:textId="77777777" w:rsidR="00DD3E9E" w:rsidRDefault="00DD3E9E" w:rsidP="00DD3E9E">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40144E0E" w14:textId="77777777" w:rsidR="00DD3E9E" w:rsidRPr="00CE1BDC" w:rsidRDefault="00DD3E9E" w:rsidP="00DD3E9E">
          <w:pPr>
            <w:pStyle w:val="VolvoAddressBold"/>
            <w:snapToGrid w:val="0"/>
            <w:rPr>
              <w:rFonts w:ascii="Volvo Novum Medium" w:hAnsi="Volvo Novum Medium" w:cs="Arial"/>
              <w:b w:val="0"/>
              <w:sz w:val="16"/>
              <w:szCs w:val="16"/>
            </w:rPr>
          </w:pPr>
          <w:r w:rsidRPr="00CE1BDC">
            <w:rPr>
              <w:rFonts w:ascii="Volvo Novum Medium" w:hAnsi="Volvo Novum Medium" w:cs="Arial"/>
              <w:b w:val="0"/>
              <w:sz w:val="16"/>
              <w:szCs w:val="16"/>
            </w:rPr>
            <w:t>Germany GmbH</w:t>
          </w:r>
        </w:p>
        <w:p w14:paraId="66034913" w14:textId="77777777" w:rsidR="00DD3E9E" w:rsidRPr="00CE1BDC" w:rsidRDefault="00DD3E9E" w:rsidP="00DD3E9E">
          <w:pPr>
            <w:pStyle w:val="VolvoAddressBold"/>
            <w:snapToGrid w:val="0"/>
            <w:rPr>
              <w:rFonts w:ascii="Volvo Novum Medium" w:hAnsi="Volvo Novum Medium" w:cs="Arial"/>
              <w:b w:val="0"/>
              <w:sz w:val="16"/>
              <w:szCs w:val="16"/>
              <w:lang w:val="de-DE"/>
            </w:rPr>
          </w:pPr>
          <w:r w:rsidRPr="003861FC">
            <w:rPr>
              <w:rFonts w:ascii="Volvo Novum Medium" w:hAnsi="Volvo Novum Medium" w:cs="Arial"/>
              <w:b w:val="0"/>
              <w:sz w:val="16"/>
              <w:szCs w:val="16"/>
            </w:rPr>
            <w:t xml:space="preserve">Oskar-Messter-Str. </w:t>
          </w:r>
          <w:r w:rsidRPr="00CE1BDC">
            <w:rPr>
              <w:rFonts w:ascii="Volvo Novum Medium" w:hAnsi="Volvo Novum Medium" w:cs="Arial"/>
              <w:b w:val="0"/>
              <w:sz w:val="16"/>
              <w:szCs w:val="16"/>
              <w:lang w:val="de-DE"/>
            </w:rPr>
            <w:t>20</w:t>
          </w:r>
        </w:p>
        <w:p w14:paraId="27173D83" w14:textId="77777777" w:rsidR="00DD3E9E" w:rsidRPr="00CE1BDC" w:rsidRDefault="00DD3E9E" w:rsidP="00DD3E9E">
          <w:pPr>
            <w:pStyle w:val="VolvoAddress"/>
            <w:rPr>
              <w:rFonts w:ascii="Volvo Novum Medium" w:hAnsi="Volvo Novum Medium" w:cs="Arial"/>
              <w:sz w:val="16"/>
              <w:szCs w:val="16"/>
              <w:lang w:val="de-DE"/>
            </w:rPr>
          </w:pPr>
          <w:r w:rsidRPr="00CE1BDC">
            <w:rPr>
              <w:rFonts w:ascii="Volvo Novum Medium" w:hAnsi="Volvo Novum Medium" w:cs="Arial"/>
              <w:sz w:val="16"/>
              <w:szCs w:val="16"/>
              <w:lang w:val="de-DE"/>
            </w:rPr>
            <w:t>D-85737 Ismaning</w:t>
          </w:r>
        </w:p>
        <w:p w14:paraId="419F9BBD" w14:textId="77777777" w:rsidR="00DD3E9E" w:rsidRPr="00CE1BDC" w:rsidRDefault="00DD3E9E" w:rsidP="00DD3E9E">
          <w:pPr>
            <w:pStyle w:val="VolvoAddress"/>
            <w:rPr>
              <w:rFonts w:ascii="Volvo Novum Medium" w:hAnsi="Volvo Novum Medium" w:cs="Arial"/>
              <w:sz w:val="16"/>
              <w:szCs w:val="16"/>
              <w:lang w:val="de-DE"/>
            </w:rPr>
          </w:pPr>
          <w:r w:rsidRPr="00CE1BDC">
            <w:rPr>
              <w:rFonts w:ascii="Volvo Novum Medium" w:hAnsi="Volvo Novum Medium" w:cs="Arial"/>
              <w:sz w:val="16"/>
              <w:szCs w:val="16"/>
              <w:lang w:val="de-DE"/>
            </w:rPr>
            <w:t>Germany</w:t>
          </w:r>
        </w:p>
        <w:p w14:paraId="232670A3" w14:textId="77777777" w:rsidR="00DD3E9E" w:rsidRPr="00CE1BDC" w:rsidRDefault="00DD3E9E" w:rsidP="00DD3E9E">
          <w:pPr>
            <w:pStyle w:val="VolvoAddress"/>
            <w:rPr>
              <w:rFonts w:ascii="Volvo Novum Medium" w:hAnsi="Volvo Novum Medium" w:cs="Arial"/>
              <w:sz w:val="16"/>
              <w:szCs w:val="16"/>
              <w:lang w:val="de-DE"/>
            </w:rPr>
          </w:pPr>
        </w:p>
      </w:tc>
      <w:tc>
        <w:tcPr>
          <w:tcW w:w="1631" w:type="dxa"/>
          <w:tcBorders>
            <w:top w:val="single" w:sz="4" w:space="0" w:color="000000"/>
          </w:tcBorders>
          <w:shd w:val="clear" w:color="auto" w:fill="auto"/>
        </w:tcPr>
        <w:p w14:paraId="14BBE1ED" w14:textId="77777777" w:rsidR="00DD3E9E" w:rsidRPr="00642613" w:rsidRDefault="00DD3E9E" w:rsidP="00DD3E9E">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w:t>
          </w:r>
          <w:r>
            <w:rPr>
              <w:rFonts w:ascii="Volvo Novum Medium" w:hAnsi="Volvo Novum Medium" w:cs="Arial"/>
              <w:b w:val="0"/>
              <w:sz w:val="16"/>
              <w:szCs w:val="16"/>
            </w:rPr>
            <w:t>f</w:t>
          </w:r>
          <w:r w:rsidRPr="00642613">
            <w:rPr>
              <w:rFonts w:ascii="Volvo Novum Medium" w:hAnsi="Volvo Novum Medium" w:cs="Arial"/>
              <w:b w:val="0"/>
              <w:sz w:val="16"/>
              <w:szCs w:val="16"/>
            </w:rPr>
            <w:t>on</w:t>
          </w:r>
        </w:p>
        <w:p w14:paraId="06D70A3B" w14:textId="77777777" w:rsidR="00DD3E9E" w:rsidRDefault="00DD3E9E" w:rsidP="00DD3E9E">
          <w:pPr>
            <w:pStyle w:val="VolvoAddress"/>
            <w:rPr>
              <w:rFonts w:ascii="Volvo Novum Medium" w:hAnsi="Volvo Novum Medium" w:cs="Arial"/>
              <w:sz w:val="16"/>
              <w:szCs w:val="16"/>
            </w:rPr>
          </w:pPr>
          <w:r w:rsidRPr="00642613">
            <w:rPr>
              <w:rFonts w:ascii="Volvo Novum Medium" w:hAnsi="Volvo Novum Medium" w:cs="Arial"/>
              <w:sz w:val="16"/>
              <w:szCs w:val="16"/>
            </w:rPr>
            <w:t>+4</w:t>
          </w:r>
          <w:r>
            <w:rPr>
              <w:rFonts w:ascii="Volvo Novum Medium" w:hAnsi="Volvo Novum Medium" w:cs="Arial"/>
              <w:sz w:val="16"/>
              <w:szCs w:val="16"/>
            </w:rPr>
            <w:t>9</w:t>
          </w:r>
          <w:r w:rsidRPr="00642613">
            <w:rPr>
              <w:rFonts w:ascii="Volvo Novum Medium" w:hAnsi="Volvo Novum Medium" w:cs="Arial"/>
              <w:sz w:val="16"/>
              <w:szCs w:val="16"/>
            </w:rPr>
            <w:t xml:space="preserve"> </w:t>
          </w:r>
          <w:r>
            <w:rPr>
              <w:rFonts w:ascii="Volvo Novum Medium" w:hAnsi="Volvo Novum Medium" w:cs="Arial"/>
              <w:sz w:val="16"/>
              <w:szCs w:val="16"/>
            </w:rPr>
            <w:t>89 800 74-0</w:t>
          </w:r>
        </w:p>
        <w:p w14:paraId="02B037B4" w14:textId="77777777" w:rsidR="00DD3E9E" w:rsidRPr="00642613" w:rsidRDefault="00DD3E9E" w:rsidP="00DD3E9E">
          <w:pPr>
            <w:pStyle w:val="VolvoAddress"/>
            <w:rPr>
              <w:rFonts w:ascii="Volvo Novum Medium" w:hAnsi="Volvo Novum Medium" w:cs="Arial"/>
              <w:sz w:val="16"/>
              <w:szCs w:val="16"/>
            </w:rPr>
          </w:pPr>
          <w:r w:rsidRPr="00642613">
            <w:rPr>
              <w:rFonts w:ascii="Volvo Novum Medium" w:hAnsi="Volvo Novum Medium" w:cs="Arial"/>
              <w:sz w:val="16"/>
              <w:szCs w:val="16"/>
            </w:rPr>
            <w:br/>
          </w:r>
        </w:p>
      </w:tc>
      <w:tc>
        <w:tcPr>
          <w:tcW w:w="1479" w:type="dxa"/>
          <w:tcBorders>
            <w:top w:val="single" w:sz="4" w:space="0" w:color="000000"/>
          </w:tcBorders>
          <w:shd w:val="clear" w:color="auto" w:fill="auto"/>
        </w:tcPr>
        <w:p w14:paraId="3D55A5B2" w14:textId="77777777" w:rsidR="00DD3E9E" w:rsidRPr="003861FC" w:rsidRDefault="00DD3E9E" w:rsidP="00DD3E9E">
          <w:pPr>
            <w:pStyle w:val="VolvoAddressBold"/>
            <w:snapToGrid w:val="0"/>
            <w:rPr>
              <w:rFonts w:ascii="Volvo Novum Medium" w:hAnsi="Volvo Novum Medium" w:cs="Arial"/>
              <w:b w:val="0"/>
              <w:sz w:val="16"/>
              <w:szCs w:val="16"/>
              <w:lang w:val="de-DE"/>
            </w:rPr>
          </w:pPr>
          <w:r w:rsidRPr="003861FC">
            <w:rPr>
              <w:rFonts w:ascii="Volvo Novum Medium" w:hAnsi="Volvo Novum Medium" w:cs="Arial"/>
              <w:b w:val="0"/>
              <w:sz w:val="16"/>
              <w:szCs w:val="16"/>
              <w:lang w:val="de-DE"/>
            </w:rPr>
            <w:t>Register-Nr.</w:t>
          </w:r>
        </w:p>
        <w:p w14:paraId="19C26513" w14:textId="77777777" w:rsidR="00DD3E9E" w:rsidRPr="003861FC" w:rsidRDefault="00DD3E9E" w:rsidP="00DD3E9E">
          <w:pPr>
            <w:pStyle w:val="VolvoAddress"/>
            <w:rPr>
              <w:rFonts w:ascii="Volvo Novum Medium" w:hAnsi="Volvo Novum Medium" w:cs="Arial"/>
              <w:sz w:val="16"/>
              <w:szCs w:val="16"/>
              <w:lang w:val="de-DE"/>
            </w:rPr>
          </w:pPr>
          <w:r w:rsidRPr="003861FC">
            <w:rPr>
              <w:rFonts w:ascii="Volvo Novum Medium" w:hAnsi="Volvo Novum Medium" w:cs="Arial"/>
              <w:sz w:val="16"/>
              <w:szCs w:val="16"/>
              <w:lang w:val="de-DE"/>
            </w:rPr>
            <w:t>HRB 3105</w:t>
          </w:r>
        </w:p>
        <w:p w14:paraId="51AC585A" w14:textId="77777777" w:rsidR="00DD3E9E" w:rsidRPr="003861FC" w:rsidRDefault="00DD3E9E" w:rsidP="00DD3E9E">
          <w:pPr>
            <w:pStyle w:val="VolvoAddress"/>
            <w:rPr>
              <w:rFonts w:ascii="Volvo Novum Medium" w:hAnsi="Volvo Novum Medium" w:cs="Arial"/>
              <w:sz w:val="16"/>
              <w:szCs w:val="16"/>
              <w:lang w:val="de-DE"/>
            </w:rPr>
          </w:pPr>
          <w:r w:rsidRPr="003861FC">
            <w:rPr>
              <w:rFonts w:ascii="Volvo Novum Medium" w:hAnsi="Volvo Novum Medium" w:cs="Arial"/>
              <w:sz w:val="16"/>
              <w:szCs w:val="16"/>
              <w:lang w:val="de-DE"/>
            </w:rPr>
            <w:t>Amtsgericht Wittlich</w:t>
          </w:r>
        </w:p>
      </w:tc>
      <w:tc>
        <w:tcPr>
          <w:tcW w:w="1783" w:type="dxa"/>
          <w:tcBorders>
            <w:top w:val="single" w:sz="4" w:space="0" w:color="000000"/>
          </w:tcBorders>
          <w:shd w:val="clear" w:color="auto" w:fill="auto"/>
        </w:tcPr>
        <w:p w14:paraId="5BC6555A" w14:textId="77777777" w:rsidR="00DD3E9E" w:rsidRPr="00642613" w:rsidRDefault="00DD3E9E" w:rsidP="00DD3E9E">
          <w:pPr>
            <w:pStyle w:val="VolvoAddressBold"/>
            <w:snapToGrid w:val="0"/>
            <w:rPr>
              <w:rFonts w:ascii="Volvo Novum Medium" w:hAnsi="Volvo Novum Medium" w:cs="Arial"/>
              <w:b w:val="0"/>
              <w:sz w:val="16"/>
              <w:szCs w:val="16"/>
            </w:rPr>
          </w:pPr>
          <w:r>
            <w:rPr>
              <w:rFonts w:ascii="Volvo Novum Medium" w:hAnsi="Volvo Novum Medium" w:cs="Arial"/>
              <w:b w:val="0"/>
              <w:sz w:val="16"/>
              <w:szCs w:val="16"/>
            </w:rPr>
            <w:t>Geschäftsführer</w:t>
          </w:r>
          <w:r w:rsidRPr="00642613">
            <w:rPr>
              <w:rFonts w:ascii="Volvo Novum Medium" w:hAnsi="Volvo Novum Medium" w:cs="Arial"/>
              <w:b w:val="0"/>
              <w:sz w:val="16"/>
              <w:szCs w:val="16"/>
            </w:rPr>
            <w:t xml:space="preserve"> </w:t>
          </w:r>
        </w:p>
        <w:p w14:paraId="62C543AC" w14:textId="77777777" w:rsidR="00DD3E9E" w:rsidRDefault="00DD3E9E" w:rsidP="00DD3E9E">
          <w:pPr>
            <w:pStyle w:val="VolvoAddress"/>
            <w:rPr>
              <w:rFonts w:ascii="Volvo Novum Medium" w:hAnsi="Volvo Novum Medium" w:cs="Arial"/>
              <w:sz w:val="16"/>
              <w:szCs w:val="16"/>
            </w:rPr>
          </w:pPr>
          <w:r>
            <w:rPr>
              <w:rFonts w:ascii="Volvo Novum Medium" w:hAnsi="Volvo Novum Medium" w:cs="Arial"/>
              <w:sz w:val="16"/>
              <w:szCs w:val="16"/>
            </w:rPr>
            <w:t>Matthias Keller,</w:t>
          </w:r>
        </w:p>
        <w:p w14:paraId="44C1FF7E" w14:textId="77777777" w:rsidR="00DD3E9E" w:rsidRPr="00642613" w:rsidRDefault="00DD3E9E" w:rsidP="00DD3E9E">
          <w:pPr>
            <w:pStyle w:val="VolvoAddress"/>
            <w:rPr>
              <w:rFonts w:ascii="Volvo Novum Medium" w:hAnsi="Volvo Novum Medium" w:cs="Arial"/>
              <w:sz w:val="16"/>
              <w:szCs w:val="16"/>
            </w:rPr>
          </w:pPr>
          <w:r>
            <w:rPr>
              <w:rFonts w:ascii="Volvo Novum Medium" w:hAnsi="Volvo Novum Medium" w:cs="Arial"/>
              <w:sz w:val="16"/>
              <w:szCs w:val="16"/>
            </w:rPr>
            <w:t>Christian Krauskopf</w:t>
          </w:r>
        </w:p>
        <w:p w14:paraId="61734EBA" w14:textId="77777777" w:rsidR="00DD3E9E" w:rsidRPr="00642613" w:rsidRDefault="00DD3E9E" w:rsidP="00DD3E9E">
          <w:pPr>
            <w:pStyle w:val="VolvoAddress"/>
            <w:rPr>
              <w:rFonts w:ascii="Volvo Novum Medium" w:hAnsi="Volvo Novum Medium" w:cs="Arial"/>
              <w:sz w:val="16"/>
              <w:szCs w:val="16"/>
            </w:rPr>
          </w:pPr>
        </w:p>
      </w:tc>
      <w:tc>
        <w:tcPr>
          <w:tcW w:w="1194" w:type="dxa"/>
          <w:tcBorders>
            <w:top w:val="single" w:sz="4" w:space="0" w:color="000000"/>
          </w:tcBorders>
          <w:shd w:val="clear" w:color="auto" w:fill="auto"/>
        </w:tcPr>
        <w:p w14:paraId="1FA01A20" w14:textId="77777777" w:rsidR="00DD3E9E" w:rsidRPr="00642613" w:rsidRDefault="00DD3E9E" w:rsidP="00DD3E9E">
          <w:pPr>
            <w:pStyle w:val="VolvoAddress"/>
            <w:rPr>
              <w:rFonts w:ascii="Volvo Novum Medium" w:hAnsi="Volvo Novum Medium" w:cs="Arial"/>
              <w:sz w:val="16"/>
              <w:szCs w:val="16"/>
            </w:rPr>
          </w:pPr>
        </w:p>
      </w:tc>
    </w:tr>
  </w:tbl>
  <w:p w14:paraId="440C1946" w14:textId="77777777" w:rsidR="00695BFB" w:rsidRPr="00695BFB" w:rsidRDefault="00695BFB" w:rsidP="00695BFB">
    <w:pPr>
      <w:pStyle w:val="Fuzeile"/>
      <w:rPr>
        <w:rFonts w:ascii="Volvo Novum" w:hAnsi="Volvo Novum"/>
        <w:sz w:val="16"/>
        <w:szCs w:val="16"/>
      </w:rPr>
    </w:pPr>
  </w:p>
  <w:p w14:paraId="1F325891" w14:textId="77777777" w:rsidR="00695BFB" w:rsidRDefault="00695BFB" w:rsidP="00695BFB">
    <w:pPr>
      <w:pStyle w:val="Fuzeile"/>
    </w:pPr>
  </w:p>
  <w:p w14:paraId="0200E986" w14:textId="77777777" w:rsidR="00C372CD" w:rsidRPr="00CC253E" w:rsidRDefault="00C372CD">
    <w:pPr>
      <w:pStyle w:val="Fuzeile"/>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C10E0" w14:textId="77777777" w:rsidR="00A615B9" w:rsidRDefault="00A615B9">
      <w:r>
        <w:separator/>
      </w:r>
    </w:p>
  </w:footnote>
  <w:footnote w:type="continuationSeparator" w:id="0">
    <w:p w14:paraId="1599AB16" w14:textId="77777777" w:rsidR="00A615B9" w:rsidRDefault="00A615B9">
      <w:r>
        <w:continuationSeparator/>
      </w:r>
    </w:p>
  </w:footnote>
  <w:footnote w:type="continuationNotice" w:id="1">
    <w:p w14:paraId="506933D7" w14:textId="77777777" w:rsidR="00A615B9" w:rsidRDefault="00A615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Kopfzeile"/>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Kopfzeile"/>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0ED663E6"/>
    <w:multiLevelType w:val="hybridMultilevel"/>
    <w:tmpl w:val="50985DCC"/>
    <w:lvl w:ilvl="0" w:tplc="32B22BEC">
      <w:numFmt w:val="bullet"/>
      <w:lvlText w:val="-"/>
      <w:lvlJc w:val="left"/>
      <w:pPr>
        <w:ind w:left="720" w:hanging="360"/>
      </w:pPr>
      <w:rPr>
        <w:rFonts w:ascii="Volvo Novum" w:eastAsia="Times New Roman" w:hAnsi="Volvo Novum"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26AA4"/>
    <w:multiLevelType w:val="hybridMultilevel"/>
    <w:tmpl w:val="5010D78C"/>
    <w:lvl w:ilvl="0" w:tplc="A2BA36A8">
      <w:numFmt w:val="bullet"/>
      <w:lvlText w:val="-"/>
      <w:lvlJc w:val="left"/>
      <w:pPr>
        <w:ind w:left="720" w:hanging="360"/>
      </w:pPr>
      <w:rPr>
        <w:rFonts w:ascii="Times New Roman" w:eastAsia="Times New Roman" w:hAnsi="Times New Roman" w:cs="Times New Roman" w:hint="default"/>
        <w:b/>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57323"/>
    <w:multiLevelType w:val="hybridMultilevel"/>
    <w:tmpl w:val="C02836FE"/>
    <w:lvl w:ilvl="0" w:tplc="B2F27B4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TrueTypeFonts/>
  <w:saveSubset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152"/>
    <w:rsid w:val="000019B4"/>
    <w:rsid w:val="0000459B"/>
    <w:rsid w:val="0000779E"/>
    <w:rsid w:val="00010D41"/>
    <w:rsid w:val="000118C1"/>
    <w:rsid w:val="000122F4"/>
    <w:rsid w:val="00012CAB"/>
    <w:rsid w:val="00013169"/>
    <w:rsid w:val="00014434"/>
    <w:rsid w:val="00016D68"/>
    <w:rsid w:val="00022012"/>
    <w:rsid w:val="00024058"/>
    <w:rsid w:val="00027C9E"/>
    <w:rsid w:val="00033230"/>
    <w:rsid w:val="000349FE"/>
    <w:rsid w:val="00035057"/>
    <w:rsid w:val="00036B59"/>
    <w:rsid w:val="00037D15"/>
    <w:rsid w:val="00042A5E"/>
    <w:rsid w:val="0004313E"/>
    <w:rsid w:val="000450D5"/>
    <w:rsid w:val="0004520F"/>
    <w:rsid w:val="00051253"/>
    <w:rsid w:val="000540B8"/>
    <w:rsid w:val="00055E9A"/>
    <w:rsid w:val="000611A8"/>
    <w:rsid w:val="00063D35"/>
    <w:rsid w:val="00073421"/>
    <w:rsid w:val="00085F45"/>
    <w:rsid w:val="00096EE7"/>
    <w:rsid w:val="000A3B72"/>
    <w:rsid w:val="000A5129"/>
    <w:rsid w:val="000A5246"/>
    <w:rsid w:val="000A527D"/>
    <w:rsid w:val="000B1D37"/>
    <w:rsid w:val="000B2705"/>
    <w:rsid w:val="000B2A23"/>
    <w:rsid w:val="000B6770"/>
    <w:rsid w:val="000C0E09"/>
    <w:rsid w:val="000C15C4"/>
    <w:rsid w:val="000C3D9A"/>
    <w:rsid w:val="000D01F1"/>
    <w:rsid w:val="000D7017"/>
    <w:rsid w:val="000D7949"/>
    <w:rsid w:val="000E1524"/>
    <w:rsid w:val="000E584A"/>
    <w:rsid w:val="000E7AE2"/>
    <w:rsid w:val="000E7B17"/>
    <w:rsid w:val="000F1458"/>
    <w:rsid w:val="000F3661"/>
    <w:rsid w:val="000F51E9"/>
    <w:rsid w:val="00101D16"/>
    <w:rsid w:val="00102913"/>
    <w:rsid w:val="00103A1D"/>
    <w:rsid w:val="0010748F"/>
    <w:rsid w:val="00116B75"/>
    <w:rsid w:val="00117212"/>
    <w:rsid w:val="00117235"/>
    <w:rsid w:val="00122FC5"/>
    <w:rsid w:val="00123B9F"/>
    <w:rsid w:val="00126578"/>
    <w:rsid w:val="0012767F"/>
    <w:rsid w:val="00130523"/>
    <w:rsid w:val="00131191"/>
    <w:rsid w:val="001318D5"/>
    <w:rsid w:val="001356B4"/>
    <w:rsid w:val="00135DF4"/>
    <w:rsid w:val="00135E26"/>
    <w:rsid w:val="0013796A"/>
    <w:rsid w:val="0014004E"/>
    <w:rsid w:val="00141B38"/>
    <w:rsid w:val="001442FC"/>
    <w:rsid w:val="001446D0"/>
    <w:rsid w:val="001506AA"/>
    <w:rsid w:val="00150A45"/>
    <w:rsid w:val="001535AD"/>
    <w:rsid w:val="0015449F"/>
    <w:rsid w:val="00155B03"/>
    <w:rsid w:val="001571B3"/>
    <w:rsid w:val="00161248"/>
    <w:rsid w:val="0016414A"/>
    <w:rsid w:val="00166917"/>
    <w:rsid w:val="0016725B"/>
    <w:rsid w:val="001673E5"/>
    <w:rsid w:val="00171444"/>
    <w:rsid w:val="00172817"/>
    <w:rsid w:val="001833C1"/>
    <w:rsid w:val="001851DA"/>
    <w:rsid w:val="001900C4"/>
    <w:rsid w:val="00192422"/>
    <w:rsid w:val="00192520"/>
    <w:rsid w:val="0019430F"/>
    <w:rsid w:val="00195325"/>
    <w:rsid w:val="00195A8D"/>
    <w:rsid w:val="00196E54"/>
    <w:rsid w:val="001A1CD3"/>
    <w:rsid w:val="001A2CBF"/>
    <w:rsid w:val="001A4D5E"/>
    <w:rsid w:val="001A641B"/>
    <w:rsid w:val="001B297E"/>
    <w:rsid w:val="001B324E"/>
    <w:rsid w:val="001B3E3B"/>
    <w:rsid w:val="001B5202"/>
    <w:rsid w:val="001D0C4D"/>
    <w:rsid w:val="001D1961"/>
    <w:rsid w:val="001D2A07"/>
    <w:rsid w:val="001D31CD"/>
    <w:rsid w:val="001D3785"/>
    <w:rsid w:val="001E08BC"/>
    <w:rsid w:val="001E0ACA"/>
    <w:rsid w:val="001E1B08"/>
    <w:rsid w:val="001F30B9"/>
    <w:rsid w:val="001F4275"/>
    <w:rsid w:val="001F4A89"/>
    <w:rsid w:val="002005E8"/>
    <w:rsid w:val="00201027"/>
    <w:rsid w:val="00202969"/>
    <w:rsid w:val="002033C9"/>
    <w:rsid w:val="00204349"/>
    <w:rsid w:val="002072F5"/>
    <w:rsid w:val="00207895"/>
    <w:rsid w:val="00210E2D"/>
    <w:rsid w:val="002119AD"/>
    <w:rsid w:val="00213043"/>
    <w:rsid w:val="00215890"/>
    <w:rsid w:val="00221C42"/>
    <w:rsid w:val="0022250C"/>
    <w:rsid w:val="00224677"/>
    <w:rsid w:val="002303B9"/>
    <w:rsid w:val="002315DE"/>
    <w:rsid w:val="00231A2B"/>
    <w:rsid w:val="0024042E"/>
    <w:rsid w:val="00240685"/>
    <w:rsid w:val="00244621"/>
    <w:rsid w:val="002476C5"/>
    <w:rsid w:val="00250E60"/>
    <w:rsid w:val="00251D0D"/>
    <w:rsid w:val="002526BA"/>
    <w:rsid w:val="00252FE0"/>
    <w:rsid w:val="00253F66"/>
    <w:rsid w:val="00254CC8"/>
    <w:rsid w:val="0026168A"/>
    <w:rsid w:val="00262689"/>
    <w:rsid w:val="00262EF4"/>
    <w:rsid w:val="002632DC"/>
    <w:rsid w:val="0027136E"/>
    <w:rsid w:val="00271D5C"/>
    <w:rsid w:val="00280A0B"/>
    <w:rsid w:val="002849DB"/>
    <w:rsid w:val="00287828"/>
    <w:rsid w:val="00290609"/>
    <w:rsid w:val="00291894"/>
    <w:rsid w:val="00292777"/>
    <w:rsid w:val="0029667D"/>
    <w:rsid w:val="002972D2"/>
    <w:rsid w:val="002B522A"/>
    <w:rsid w:val="002B5731"/>
    <w:rsid w:val="002C025D"/>
    <w:rsid w:val="002C11B5"/>
    <w:rsid w:val="002C1558"/>
    <w:rsid w:val="002C24B2"/>
    <w:rsid w:val="002C27CB"/>
    <w:rsid w:val="002C54BC"/>
    <w:rsid w:val="002D519F"/>
    <w:rsid w:val="002E1072"/>
    <w:rsid w:val="002E22AC"/>
    <w:rsid w:val="002F1DAC"/>
    <w:rsid w:val="002F24A4"/>
    <w:rsid w:val="002F4403"/>
    <w:rsid w:val="003002CE"/>
    <w:rsid w:val="0030035D"/>
    <w:rsid w:val="003028DF"/>
    <w:rsid w:val="003044FB"/>
    <w:rsid w:val="00307648"/>
    <w:rsid w:val="00313DD0"/>
    <w:rsid w:val="00315DB4"/>
    <w:rsid w:val="003351CA"/>
    <w:rsid w:val="00337546"/>
    <w:rsid w:val="00344415"/>
    <w:rsid w:val="0035288C"/>
    <w:rsid w:val="00352DFF"/>
    <w:rsid w:val="00353CDD"/>
    <w:rsid w:val="00364016"/>
    <w:rsid w:val="003654EA"/>
    <w:rsid w:val="00366B93"/>
    <w:rsid w:val="00367705"/>
    <w:rsid w:val="003719E6"/>
    <w:rsid w:val="00372D78"/>
    <w:rsid w:val="003739A0"/>
    <w:rsid w:val="00374B97"/>
    <w:rsid w:val="0037563F"/>
    <w:rsid w:val="003767FA"/>
    <w:rsid w:val="00376955"/>
    <w:rsid w:val="00377763"/>
    <w:rsid w:val="00377C06"/>
    <w:rsid w:val="00387DF9"/>
    <w:rsid w:val="003934CB"/>
    <w:rsid w:val="00393744"/>
    <w:rsid w:val="00394541"/>
    <w:rsid w:val="003948DD"/>
    <w:rsid w:val="00395F80"/>
    <w:rsid w:val="00397A12"/>
    <w:rsid w:val="003A18FD"/>
    <w:rsid w:val="003A30BD"/>
    <w:rsid w:val="003A62D3"/>
    <w:rsid w:val="003A7E39"/>
    <w:rsid w:val="003B0F0C"/>
    <w:rsid w:val="003B1400"/>
    <w:rsid w:val="003B281D"/>
    <w:rsid w:val="003B2B71"/>
    <w:rsid w:val="003B4699"/>
    <w:rsid w:val="003C446A"/>
    <w:rsid w:val="003C55AA"/>
    <w:rsid w:val="003C7FCE"/>
    <w:rsid w:val="003D0408"/>
    <w:rsid w:val="003D0B96"/>
    <w:rsid w:val="003D1322"/>
    <w:rsid w:val="003D50B8"/>
    <w:rsid w:val="003D6C73"/>
    <w:rsid w:val="003D7BF5"/>
    <w:rsid w:val="003E033D"/>
    <w:rsid w:val="003E12FF"/>
    <w:rsid w:val="003E1946"/>
    <w:rsid w:val="003E28B8"/>
    <w:rsid w:val="003E7CF7"/>
    <w:rsid w:val="003F4BC2"/>
    <w:rsid w:val="003F5EA1"/>
    <w:rsid w:val="003F63B3"/>
    <w:rsid w:val="003F67F6"/>
    <w:rsid w:val="00400889"/>
    <w:rsid w:val="00400E1D"/>
    <w:rsid w:val="00402B34"/>
    <w:rsid w:val="00402B3D"/>
    <w:rsid w:val="00411AC4"/>
    <w:rsid w:val="0041651E"/>
    <w:rsid w:val="00422289"/>
    <w:rsid w:val="00423254"/>
    <w:rsid w:val="00425616"/>
    <w:rsid w:val="00431E03"/>
    <w:rsid w:val="00432255"/>
    <w:rsid w:val="004324CB"/>
    <w:rsid w:val="00440014"/>
    <w:rsid w:val="0044065D"/>
    <w:rsid w:val="00441481"/>
    <w:rsid w:val="004431B7"/>
    <w:rsid w:val="0044500D"/>
    <w:rsid w:val="00445052"/>
    <w:rsid w:val="00451A4A"/>
    <w:rsid w:val="004536F2"/>
    <w:rsid w:val="0046009B"/>
    <w:rsid w:val="00463C75"/>
    <w:rsid w:val="00465340"/>
    <w:rsid w:val="0047201A"/>
    <w:rsid w:val="00472682"/>
    <w:rsid w:val="00477353"/>
    <w:rsid w:val="00481127"/>
    <w:rsid w:val="004856D6"/>
    <w:rsid w:val="0048587F"/>
    <w:rsid w:val="0048712A"/>
    <w:rsid w:val="00490ADD"/>
    <w:rsid w:val="004957B0"/>
    <w:rsid w:val="00496F07"/>
    <w:rsid w:val="004A007E"/>
    <w:rsid w:val="004A3C45"/>
    <w:rsid w:val="004A3D1A"/>
    <w:rsid w:val="004B00F0"/>
    <w:rsid w:val="004B2B3C"/>
    <w:rsid w:val="004B35E0"/>
    <w:rsid w:val="004B4621"/>
    <w:rsid w:val="004C0448"/>
    <w:rsid w:val="004C05BB"/>
    <w:rsid w:val="004C5144"/>
    <w:rsid w:val="004C7F5B"/>
    <w:rsid w:val="004D1619"/>
    <w:rsid w:val="004D1864"/>
    <w:rsid w:val="004D35A0"/>
    <w:rsid w:val="004D4618"/>
    <w:rsid w:val="004D4F3A"/>
    <w:rsid w:val="004D79EB"/>
    <w:rsid w:val="004E0088"/>
    <w:rsid w:val="004E01BF"/>
    <w:rsid w:val="004E2B9A"/>
    <w:rsid w:val="004E2E35"/>
    <w:rsid w:val="004E4914"/>
    <w:rsid w:val="004E53DF"/>
    <w:rsid w:val="004F0773"/>
    <w:rsid w:val="005041FD"/>
    <w:rsid w:val="00511DF0"/>
    <w:rsid w:val="005124CF"/>
    <w:rsid w:val="0052044D"/>
    <w:rsid w:val="0052062D"/>
    <w:rsid w:val="005208DC"/>
    <w:rsid w:val="005264E3"/>
    <w:rsid w:val="00527ED0"/>
    <w:rsid w:val="00535490"/>
    <w:rsid w:val="0054193A"/>
    <w:rsid w:val="00542E48"/>
    <w:rsid w:val="00556BFD"/>
    <w:rsid w:val="0056117E"/>
    <w:rsid w:val="00561D91"/>
    <w:rsid w:val="005620FA"/>
    <w:rsid w:val="0056475A"/>
    <w:rsid w:val="00566D6D"/>
    <w:rsid w:val="00567D1E"/>
    <w:rsid w:val="00573DE7"/>
    <w:rsid w:val="00580993"/>
    <w:rsid w:val="00580A02"/>
    <w:rsid w:val="00583F2C"/>
    <w:rsid w:val="005848FF"/>
    <w:rsid w:val="00586E9D"/>
    <w:rsid w:val="00590116"/>
    <w:rsid w:val="0059086B"/>
    <w:rsid w:val="00591F38"/>
    <w:rsid w:val="005924F9"/>
    <w:rsid w:val="00592C35"/>
    <w:rsid w:val="0059334E"/>
    <w:rsid w:val="00594316"/>
    <w:rsid w:val="005945E6"/>
    <w:rsid w:val="005948BD"/>
    <w:rsid w:val="005A1028"/>
    <w:rsid w:val="005A448C"/>
    <w:rsid w:val="005A5073"/>
    <w:rsid w:val="005A5918"/>
    <w:rsid w:val="005A60D3"/>
    <w:rsid w:val="005A6D7C"/>
    <w:rsid w:val="005A7EFB"/>
    <w:rsid w:val="005B087F"/>
    <w:rsid w:val="005B1809"/>
    <w:rsid w:val="005B2880"/>
    <w:rsid w:val="005B68A5"/>
    <w:rsid w:val="005B74E8"/>
    <w:rsid w:val="005C1429"/>
    <w:rsid w:val="005C256C"/>
    <w:rsid w:val="005C43DA"/>
    <w:rsid w:val="005C5171"/>
    <w:rsid w:val="005C6F01"/>
    <w:rsid w:val="005D2009"/>
    <w:rsid w:val="005D4E7A"/>
    <w:rsid w:val="005D592A"/>
    <w:rsid w:val="005E222A"/>
    <w:rsid w:val="005E270B"/>
    <w:rsid w:val="005F2132"/>
    <w:rsid w:val="005F2D7F"/>
    <w:rsid w:val="005F32D4"/>
    <w:rsid w:val="005F3CCB"/>
    <w:rsid w:val="005F58C4"/>
    <w:rsid w:val="00600DE1"/>
    <w:rsid w:val="00603910"/>
    <w:rsid w:val="00604E95"/>
    <w:rsid w:val="00605C00"/>
    <w:rsid w:val="006063B5"/>
    <w:rsid w:val="00610C6F"/>
    <w:rsid w:val="00613EFA"/>
    <w:rsid w:val="006141F8"/>
    <w:rsid w:val="00614518"/>
    <w:rsid w:val="006208CE"/>
    <w:rsid w:val="00633D60"/>
    <w:rsid w:val="00637227"/>
    <w:rsid w:val="00642613"/>
    <w:rsid w:val="00643431"/>
    <w:rsid w:val="006506F1"/>
    <w:rsid w:val="00651C27"/>
    <w:rsid w:val="006541D5"/>
    <w:rsid w:val="0065596F"/>
    <w:rsid w:val="00655F3C"/>
    <w:rsid w:val="00656A45"/>
    <w:rsid w:val="006672F3"/>
    <w:rsid w:val="00671918"/>
    <w:rsid w:val="006758CB"/>
    <w:rsid w:val="00677B24"/>
    <w:rsid w:val="00681DD9"/>
    <w:rsid w:val="006919C3"/>
    <w:rsid w:val="00692CEE"/>
    <w:rsid w:val="00695BFB"/>
    <w:rsid w:val="0069694F"/>
    <w:rsid w:val="006A2E1E"/>
    <w:rsid w:val="006A34ED"/>
    <w:rsid w:val="006A766C"/>
    <w:rsid w:val="006B60EB"/>
    <w:rsid w:val="006C404E"/>
    <w:rsid w:val="006C496A"/>
    <w:rsid w:val="006C49A5"/>
    <w:rsid w:val="006C650A"/>
    <w:rsid w:val="006D5D1B"/>
    <w:rsid w:val="006D70C4"/>
    <w:rsid w:val="006E12BB"/>
    <w:rsid w:val="006E5BC4"/>
    <w:rsid w:val="00716996"/>
    <w:rsid w:val="00717099"/>
    <w:rsid w:val="0072350E"/>
    <w:rsid w:val="007243C1"/>
    <w:rsid w:val="00727E12"/>
    <w:rsid w:val="007305BF"/>
    <w:rsid w:val="007342BE"/>
    <w:rsid w:val="00734BB0"/>
    <w:rsid w:val="00735479"/>
    <w:rsid w:val="00743F19"/>
    <w:rsid w:val="00744B47"/>
    <w:rsid w:val="00745AE0"/>
    <w:rsid w:val="00745EFF"/>
    <w:rsid w:val="0075256F"/>
    <w:rsid w:val="0075341A"/>
    <w:rsid w:val="00754781"/>
    <w:rsid w:val="0076145F"/>
    <w:rsid w:val="00764476"/>
    <w:rsid w:val="00765480"/>
    <w:rsid w:val="00772CBE"/>
    <w:rsid w:val="00774D4F"/>
    <w:rsid w:val="0078132C"/>
    <w:rsid w:val="00787780"/>
    <w:rsid w:val="00787D4D"/>
    <w:rsid w:val="00795408"/>
    <w:rsid w:val="0079768B"/>
    <w:rsid w:val="007A13AF"/>
    <w:rsid w:val="007A23BA"/>
    <w:rsid w:val="007A67C3"/>
    <w:rsid w:val="007B08DB"/>
    <w:rsid w:val="007B1696"/>
    <w:rsid w:val="007B45E8"/>
    <w:rsid w:val="007C54A5"/>
    <w:rsid w:val="007C622A"/>
    <w:rsid w:val="007C6C56"/>
    <w:rsid w:val="007D36BD"/>
    <w:rsid w:val="007D418C"/>
    <w:rsid w:val="007D642F"/>
    <w:rsid w:val="007D6B0C"/>
    <w:rsid w:val="007D6FA1"/>
    <w:rsid w:val="007D70E4"/>
    <w:rsid w:val="007E2CE3"/>
    <w:rsid w:val="007F53E5"/>
    <w:rsid w:val="007F72A5"/>
    <w:rsid w:val="00802B3B"/>
    <w:rsid w:val="0080328D"/>
    <w:rsid w:val="008046A9"/>
    <w:rsid w:val="00804A5D"/>
    <w:rsid w:val="008070F5"/>
    <w:rsid w:val="008079B9"/>
    <w:rsid w:val="008125C7"/>
    <w:rsid w:val="00813DC0"/>
    <w:rsid w:val="0082187C"/>
    <w:rsid w:val="008220D5"/>
    <w:rsid w:val="0082427C"/>
    <w:rsid w:val="00830493"/>
    <w:rsid w:val="00833AD5"/>
    <w:rsid w:val="008344B0"/>
    <w:rsid w:val="008345B4"/>
    <w:rsid w:val="0083548C"/>
    <w:rsid w:val="008360B0"/>
    <w:rsid w:val="00837D61"/>
    <w:rsid w:val="0084225A"/>
    <w:rsid w:val="00845EC0"/>
    <w:rsid w:val="00850B8B"/>
    <w:rsid w:val="008539D0"/>
    <w:rsid w:val="00856B5B"/>
    <w:rsid w:val="00857649"/>
    <w:rsid w:val="00862D4E"/>
    <w:rsid w:val="00864378"/>
    <w:rsid w:val="00871CF7"/>
    <w:rsid w:val="0087497D"/>
    <w:rsid w:val="00876E28"/>
    <w:rsid w:val="008907D3"/>
    <w:rsid w:val="00896301"/>
    <w:rsid w:val="008A0116"/>
    <w:rsid w:val="008A23EB"/>
    <w:rsid w:val="008B16CF"/>
    <w:rsid w:val="008B16F4"/>
    <w:rsid w:val="008B4030"/>
    <w:rsid w:val="008B5076"/>
    <w:rsid w:val="008B5580"/>
    <w:rsid w:val="008B66E1"/>
    <w:rsid w:val="008C0983"/>
    <w:rsid w:val="008C2E30"/>
    <w:rsid w:val="008C3E56"/>
    <w:rsid w:val="008D7B90"/>
    <w:rsid w:val="008E20F7"/>
    <w:rsid w:val="008E2F6C"/>
    <w:rsid w:val="008E3264"/>
    <w:rsid w:val="008E32D7"/>
    <w:rsid w:val="008E4AAD"/>
    <w:rsid w:val="008E4B20"/>
    <w:rsid w:val="008E70B9"/>
    <w:rsid w:val="008E7D2E"/>
    <w:rsid w:val="008F168C"/>
    <w:rsid w:val="008F3631"/>
    <w:rsid w:val="00903E28"/>
    <w:rsid w:val="0090587D"/>
    <w:rsid w:val="00905B83"/>
    <w:rsid w:val="0091162E"/>
    <w:rsid w:val="0091403F"/>
    <w:rsid w:val="009145BF"/>
    <w:rsid w:val="00922A76"/>
    <w:rsid w:val="00926AD2"/>
    <w:rsid w:val="00935577"/>
    <w:rsid w:val="00935C28"/>
    <w:rsid w:val="0093763A"/>
    <w:rsid w:val="00941D47"/>
    <w:rsid w:val="00943457"/>
    <w:rsid w:val="0094690B"/>
    <w:rsid w:val="00955768"/>
    <w:rsid w:val="00957B6F"/>
    <w:rsid w:val="00962626"/>
    <w:rsid w:val="00962CDA"/>
    <w:rsid w:val="0096605D"/>
    <w:rsid w:val="009712C2"/>
    <w:rsid w:val="0097231B"/>
    <w:rsid w:val="00974778"/>
    <w:rsid w:val="00983BC9"/>
    <w:rsid w:val="00986C20"/>
    <w:rsid w:val="009906B9"/>
    <w:rsid w:val="0099212E"/>
    <w:rsid w:val="00996B44"/>
    <w:rsid w:val="00996C1D"/>
    <w:rsid w:val="00996C20"/>
    <w:rsid w:val="00997C4B"/>
    <w:rsid w:val="009A0BEF"/>
    <w:rsid w:val="009A2796"/>
    <w:rsid w:val="009A6E06"/>
    <w:rsid w:val="009A757B"/>
    <w:rsid w:val="009B0C29"/>
    <w:rsid w:val="009B205A"/>
    <w:rsid w:val="009B2764"/>
    <w:rsid w:val="009B36F8"/>
    <w:rsid w:val="009B541D"/>
    <w:rsid w:val="009B64E6"/>
    <w:rsid w:val="009B770B"/>
    <w:rsid w:val="009C1974"/>
    <w:rsid w:val="009C32E0"/>
    <w:rsid w:val="009D192C"/>
    <w:rsid w:val="009D442D"/>
    <w:rsid w:val="009D4F64"/>
    <w:rsid w:val="009D73B6"/>
    <w:rsid w:val="009E4CFA"/>
    <w:rsid w:val="009E5628"/>
    <w:rsid w:val="009E6109"/>
    <w:rsid w:val="009F2011"/>
    <w:rsid w:val="009F21CA"/>
    <w:rsid w:val="009F54EF"/>
    <w:rsid w:val="009F5E55"/>
    <w:rsid w:val="00A0177C"/>
    <w:rsid w:val="00A0204E"/>
    <w:rsid w:val="00A023D1"/>
    <w:rsid w:val="00A16C5A"/>
    <w:rsid w:val="00A206A1"/>
    <w:rsid w:val="00A235B8"/>
    <w:rsid w:val="00A2565B"/>
    <w:rsid w:val="00A41463"/>
    <w:rsid w:val="00A419BB"/>
    <w:rsid w:val="00A41C51"/>
    <w:rsid w:val="00A41CDF"/>
    <w:rsid w:val="00A439A6"/>
    <w:rsid w:val="00A440DD"/>
    <w:rsid w:val="00A49B83"/>
    <w:rsid w:val="00A51399"/>
    <w:rsid w:val="00A529FC"/>
    <w:rsid w:val="00A60B19"/>
    <w:rsid w:val="00A615B9"/>
    <w:rsid w:val="00A63276"/>
    <w:rsid w:val="00A63D84"/>
    <w:rsid w:val="00A67A6A"/>
    <w:rsid w:val="00A73D0F"/>
    <w:rsid w:val="00A74046"/>
    <w:rsid w:val="00A77146"/>
    <w:rsid w:val="00A80E0E"/>
    <w:rsid w:val="00A841B1"/>
    <w:rsid w:val="00A85787"/>
    <w:rsid w:val="00A92587"/>
    <w:rsid w:val="00A9362F"/>
    <w:rsid w:val="00AA36BF"/>
    <w:rsid w:val="00AA3C84"/>
    <w:rsid w:val="00AA42DC"/>
    <w:rsid w:val="00AA62B1"/>
    <w:rsid w:val="00AA6BF3"/>
    <w:rsid w:val="00AA7027"/>
    <w:rsid w:val="00AB07E2"/>
    <w:rsid w:val="00AB26CB"/>
    <w:rsid w:val="00AB3CF6"/>
    <w:rsid w:val="00AB4E95"/>
    <w:rsid w:val="00AB61FB"/>
    <w:rsid w:val="00AC528F"/>
    <w:rsid w:val="00AD08CE"/>
    <w:rsid w:val="00AD3595"/>
    <w:rsid w:val="00AD4048"/>
    <w:rsid w:val="00AD4157"/>
    <w:rsid w:val="00AD4743"/>
    <w:rsid w:val="00AE0EFB"/>
    <w:rsid w:val="00AE269D"/>
    <w:rsid w:val="00AE3831"/>
    <w:rsid w:val="00AE75A1"/>
    <w:rsid w:val="00AF421C"/>
    <w:rsid w:val="00AF4A19"/>
    <w:rsid w:val="00AF6232"/>
    <w:rsid w:val="00AF69E3"/>
    <w:rsid w:val="00AF7B99"/>
    <w:rsid w:val="00AF7EB7"/>
    <w:rsid w:val="00B00113"/>
    <w:rsid w:val="00B0190F"/>
    <w:rsid w:val="00B01A04"/>
    <w:rsid w:val="00B10955"/>
    <w:rsid w:val="00B11D2D"/>
    <w:rsid w:val="00B15DDC"/>
    <w:rsid w:val="00B16539"/>
    <w:rsid w:val="00B17455"/>
    <w:rsid w:val="00B20546"/>
    <w:rsid w:val="00B21002"/>
    <w:rsid w:val="00B21355"/>
    <w:rsid w:val="00B24756"/>
    <w:rsid w:val="00B259C7"/>
    <w:rsid w:val="00B2622D"/>
    <w:rsid w:val="00B3261A"/>
    <w:rsid w:val="00B3293C"/>
    <w:rsid w:val="00B32F9D"/>
    <w:rsid w:val="00B34C4A"/>
    <w:rsid w:val="00B41366"/>
    <w:rsid w:val="00B43D78"/>
    <w:rsid w:val="00B44BDB"/>
    <w:rsid w:val="00B465EE"/>
    <w:rsid w:val="00B517FD"/>
    <w:rsid w:val="00B54A2D"/>
    <w:rsid w:val="00B6146C"/>
    <w:rsid w:val="00B617CC"/>
    <w:rsid w:val="00B6334C"/>
    <w:rsid w:val="00B65995"/>
    <w:rsid w:val="00B70457"/>
    <w:rsid w:val="00B76A74"/>
    <w:rsid w:val="00B80774"/>
    <w:rsid w:val="00B807B5"/>
    <w:rsid w:val="00B80E50"/>
    <w:rsid w:val="00B81241"/>
    <w:rsid w:val="00B81E5D"/>
    <w:rsid w:val="00B827B4"/>
    <w:rsid w:val="00B82D6B"/>
    <w:rsid w:val="00B84AFF"/>
    <w:rsid w:val="00B84D7C"/>
    <w:rsid w:val="00B92F0E"/>
    <w:rsid w:val="00B95ABA"/>
    <w:rsid w:val="00B97688"/>
    <w:rsid w:val="00B97A80"/>
    <w:rsid w:val="00BA45A3"/>
    <w:rsid w:val="00BB0E7F"/>
    <w:rsid w:val="00BB2130"/>
    <w:rsid w:val="00BB2BB9"/>
    <w:rsid w:val="00BB544E"/>
    <w:rsid w:val="00BB6A74"/>
    <w:rsid w:val="00BC020F"/>
    <w:rsid w:val="00BC080E"/>
    <w:rsid w:val="00BC51CA"/>
    <w:rsid w:val="00BC6973"/>
    <w:rsid w:val="00BC6DC5"/>
    <w:rsid w:val="00BD0309"/>
    <w:rsid w:val="00BD0860"/>
    <w:rsid w:val="00BE320D"/>
    <w:rsid w:val="00BE7284"/>
    <w:rsid w:val="00BF02D1"/>
    <w:rsid w:val="00BF342A"/>
    <w:rsid w:val="00C03235"/>
    <w:rsid w:val="00C04B22"/>
    <w:rsid w:val="00C24169"/>
    <w:rsid w:val="00C25FF7"/>
    <w:rsid w:val="00C32A57"/>
    <w:rsid w:val="00C33C69"/>
    <w:rsid w:val="00C33D94"/>
    <w:rsid w:val="00C35FD2"/>
    <w:rsid w:val="00C372CD"/>
    <w:rsid w:val="00C37B34"/>
    <w:rsid w:val="00C431A3"/>
    <w:rsid w:val="00C4406F"/>
    <w:rsid w:val="00C4621C"/>
    <w:rsid w:val="00C46744"/>
    <w:rsid w:val="00C47001"/>
    <w:rsid w:val="00C50EEA"/>
    <w:rsid w:val="00C51D23"/>
    <w:rsid w:val="00C537CB"/>
    <w:rsid w:val="00C53A05"/>
    <w:rsid w:val="00C55CF7"/>
    <w:rsid w:val="00C56FAA"/>
    <w:rsid w:val="00C65AD6"/>
    <w:rsid w:val="00C703FA"/>
    <w:rsid w:val="00C747A3"/>
    <w:rsid w:val="00C74FBD"/>
    <w:rsid w:val="00C750B2"/>
    <w:rsid w:val="00C771EF"/>
    <w:rsid w:val="00C77D72"/>
    <w:rsid w:val="00C840DD"/>
    <w:rsid w:val="00C84D29"/>
    <w:rsid w:val="00C94BF3"/>
    <w:rsid w:val="00CA2808"/>
    <w:rsid w:val="00CA3EC3"/>
    <w:rsid w:val="00CB354B"/>
    <w:rsid w:val="00CB6E89"/>
    <w:rsid w:val="00CC0253"/>
    <w:rsid w:val="00CC0774"/>
    <w:rsid w:val="00CC1C47"/>
    <w:rsid w:val="00CC253E"/>
    <w:rsid w:val="00CC38A5"/>
    <w:rsid w:val="00CC6A6A"/>
    <w:rsid w:val="00CD182F"/>
    <w:rsid w:val="00CD1D64"/>
    <w:rsid w:val="00CD7D01"/>
    <w:rsid w:val="00CE0550"/>
    <w:rsid w:val="00CF0765"/>
    <w:rsid w:val="00CF0EA4"/>
    <w:rsid w:val="00CF2058"/>
    <w:rsid w:val="00CF57E8"/>
    <w:rsid w:val="00CF6D7C"/>
    <w:rsid w:val="00D037FE"/>
    <w:rsid w:val="00D042E4"/>
    <w:rsid w:val="00D04381"/>
    <w:rsid w:val="00D0498A"/>
    <w:rsid w:val="00D1208C"/>
    <w:rsid w:val="00D14296"/>
    <w:rsid w:val="00D14E68"/>
    <w:rsid w:val="00D150B4"/>
    <w:rsid w:val="00D175B3"/>
    <w:rsid w:val="00D22C91"/>
    <w:rsid w:val="00D3022D"/>
    <w:rsid w:val="00D3285F"/>
    <w:rsid w:val="00D3288A"/>
    <w:rsid w:val="00D35CC3"/>
    <w:rsid w:val="00D416BA"/>
    <w:rsid w:val="00D4627B"/>
    <w:rsid w:val="00D5014C"/>
    <w:rsid w:val="00D50855"/>
    <w:rsid w:val="00D50C08"/>
    <w:rsid w:val="00D576A8"/>
    <w:rsid w:val="00D64486"/>
    <w:rsid w:val="00D6576E"/>
    <w:rsid w:val="00D65F3B"/>
    <w:rsid w:val="00D670F2"/>
    <w:rsid w:val="00D81EA8"/>
    <w:rsid w:val="00D838EA"/>
    <w:rsid w:val="00D84948"/>
    <w:rsid w:val="00D908CA"/>
    <w:rsid w:val="00D915A5"/>
    <w:rsid w:val="00DA3365"/>
    <w:rsid w:val="00DA3A2E"/>
    <w:rsid w:val="00DA3CB6"/>
    <w:rsid w:val="00DA4841"/>
    <w:rsid w:val="00DA620F"/>
    <w:rsid w:val="00DB028F"/>
    <w:rsid w:val="00DB055B"/>
    <w:rsid w:val="00DB392E"/>
    <w:rsid w:val="00DB4344"/>
    <w:rsid w:val="00DB44AC"/>
    <w:rsid w:val="00DB4749"/>
    <w:rsid w:val="00DB559C"/>
    <w:rsid w:val="00DC22DB"/>
    <w:rsid w:val="00DC49C6"/>
    <w:rsid w:val="00DC4F1F"/>
    <w:rsid w:val="00DC7704"/>
    <w:rsid w:val="00DD3E9E"/>
    <w:rsid w:val="00DD3EA5"/>
    <w:rsid w:val="00DD48A2"/>
    <w:rsid w:val="00DD549D"/>
    <w:rsid w:val="00DD62DC"/>
    <w:rsid w:val="00DD7EBE"/>
    <w:rsid w:val="00DE08EB"/>
    <w:rsid w:val="00DE2D33"/>
    <w:rsid w:val="00DE2EC1"/>
    <w:rsid w:val="00DE5F1C"/>
    <w:rsid w:val="00DE6F55"/>
    <w:rsid w:val="00DF01C7"/>
    <w:rsid w:val="00DF3569"/>
    <w:rsid w:val="00DF3F08"/>
    <w:rsid w:val="00DF4D3B"/>
    <w:rsid w:val="00DF4D7D"/>
    <w:rsid w:val="00DF50B7"/>
    <w:rsid w:val="00DF565A"/>
    <w:rsid w:val="00E06ED4"/>
    <w:rsid w:val="00E1321D"/>
    <w:rsid w:val="00E13C65"/>
    <w:rsid w:val="00E21439"/>
    <w:rsid w:val="00E21B8A"/>
    <w:rsid w:val="00E22751"/>
    <w:rsid w:val="00E22D97"/>
    <w:rsid w:val="00E24AF9"/>
    <w:rsid w:val="00E26BF8"/>
    <w:rsid w:val="00E27A12"/>
    <w:rsid w:val="00E3028F"/>
    <w:rsid w:val="00E3104C"/>
    <w:rsid w:val="00E3522C"/>
    <w:rsid w:val="00E35D5C"/>
    <w:rsid w:val="00E370E6"/>
    <w:rsid w:val="00E40DE8"/>
    <w:rsid w:val="00E42CD8"/>
    <w:rsid w:val="00E51414"/>
    <w:rsid w:val="00E52198"/>
    <w:rsid w:val="00E53320"/>
    <w:rsid w:val="00E57E07"/>
    <w:rsid w:val="00E63160"/>
    <w:rsid w:val="00E6466F"/>
    <w:rsid w:val="00E671F2"/>
    <w:rsid w:val="00E72329"/>
    <w:rsid w:val="00E81EE4"/>
    <w:rsid w:val="00E86B67"/>
    <w:rsid w:val="00E9516A"/>
    <w:rsid w:val="00EA1FE1"/>
    <w:rsid w:val="00EA67E6"/>
    <w:rsid w:val="00EA68E7"/>
    <w:rsid w:val="00EB2C39"/>
    <w:rsid w:val="00EC22B8"/>
    <w:rsid w:val="00ED16AA"/>
    <w:rsid w:val="00ED3E88"/>
    <w:rsid w:val="00ED512F"/>
    <w:rsid w:val="00ED6DCA"/>
    <w:rsid w:val="00EE1147"/>
    <w:rsid w:val="00EE1622"/>
    <w:rsid w:val="00EE62AB"/>
    <w:rsid w:val="00EF15FE"/>
    <w:rsid w:val="00F02971"/>
    <w:rsid w:val="00F07EC5"/>
    <w:rsid w:val="00F10F4D"/>
    <w:rsid w:val="00F11DFE"/>
    <w:rsid w:val="00F14312"/>
    <w:rsid w:val="00F17E6B"/>
    <w:rsid w:val="00F2091A"/>
    <w:rsid w:val="00F25003"/>
    <w:rsid w:val="00F31477"/>
    <w:rsid w:val="00F37CDD"/>
    <w:rsid w:val="00F41F79"/>
    <w:rsid w:val="00F431D6"/>
    <w:rsid w:val="00F43B0C"/>
    <w:rsid w:val="00F44558"/>
    <w:rsid w:val="00F50EBC"/>
    <w:rsid w:val="00F51A23"/>
    <w:rsid w:val="00F574F5"/>
    <w:rsid w:val="00F621BE"/>
    <w:rsid w:val="00F64099"/>
    <w:rsid w:val="00F734A5"/>
    <w:rsid w:val="00F8027A"/>
    <w:rsid w:val="00F8219E"/>
    <w:rsid w:val="00F86598"/>
    <w:rsid w:val="00FA5F45"/>
    <w:rsid w:val="00FA6AF3"/>
    <w:rsid w:val="00FA72A1"/>
    <w:rsid w:val="00FB03EC"/>
    <w:rsid w:val="00FB0F38"/>
    <w:rsid w:val="00FB1742"/>
    <w:rsid w:val="00FB1C06"/>
    <w:rsid w:val="00FB1E43"/>
    <w:rsid w:val="00FB43C8"/>
    <w:rsid w:val="00FB43D5"/>
    <w:rsid w:val="00FB4B4D"/>
    <w:rsid w:val="00FB7389"/>
    <w:rsid w:val="00FC17EE"/>
    <w:rsid w:val="00FC5D98"/>
    <w:rsid w:val="00FD1395"/>
    <w:rsid w:val="00FD1ED3"/>
    <w:rsid w:val="00FD1F72"/>
    <w:rsid w:val="00FE2964"/>
    <w:rsid w:val="00FE32B8"/>
    <w:rsid w:val="00FE74B2"/>
    <w:rsid w:val="00FE7FB5"/>
    <w:rsid w:val="04597E41"/>
    <w:rsid w:val="04891951"/>
    <w:rsid w:val="0635F2B3"/>
    <w:rsid w:val="06AE3FEE"/>
    <w:rsid w:val="088D85C6"/>
    <w:rsid w:val="0B3B404A"/>
    <w:rsid w:val="0C3EA2DD"/>
    <w:rsid w:val="0D53F7BB"/>
    <w:rsid w:val="0D6C9001"/>
    <w:rsid w:val="0E3B5DC3"/>
    <w:rsid w:val="0EF4237A"/>
    <w:rsid w:val="1036A099"/>
    <w:rsid w:val="103BF9D7"/>
    <w:rsid w:val="1162C266"/>
    <w:rsid w:val="12F2A775"/>
    <w:rsid w:val="13A69F58"/>
    <w:rsid w:val="13B038B6"/>
    <w:rsid w:val="18A6D018"/>
    <w:rsid w:val="1C30DD2F"/>
    <w:rsid w:val="1D66FB2C"/>
    <w:rsid w:val="1F410591"/>
    <w:rsid w:val="1FACE4B1"/>
    <w:rsid w:val="22126781"/>
    <w:rsid w:val="246458F9"/>
    <w:rsid w:val="25154359"/>
    <w:rsid w:val="26005193"/>
    <w:rsid w:val="2A552D3C"/>
    <w:rsid w:val="2D98784A"/>
    <w:rsid w:val="2E282AD5"/>
    <w:rsid w:val="2FA95D23"/>
    <w:rsid w:val="2FB2E9A2"/>
    <w:rsid w:val="30B2F43D"/>
    <w:rsid w:val="30FE8000"/>
    <w:rsid w:val="3439EA93"/>
    <w:rsid w:val="34696F7B"/>
    <w:rsid w:val="35EE1DD2"/>
    <w:rsid w:val="3A40DFEB"/>
    <w:rsid w:val="3A56CEDF"/>
    <w:rsid w:val="3C018DD7"/>
    <w:rsid w:val="3C8D7C2E"/>
    <w:rsid w:val="400559C1"/>
    <w:rsid w:val="4071EC7D"/>
    <w:rsid w:val="40BCD05F"/>
    <w:rsid w:val="4151AAE2"/>
    <w:rsid w:val="41B4E755"/>
    <w:rsid w:val="430C2C88"/>
    <w:rsid w:val="44368F18"/>
    <w:rsid w:val="44A526C1"/>
    <w:rsid w:val="45B82265"/>
    <w:rsid w:val="46403C76"/>
    <w:rsid w:val="4768D3AB"/>
    <w:rsid w:val="47C852E4"/>
    <w:rsid w:val="49EE5B19"/>
    <w:rsid w:val="4BBB2E27"/>
    <w:rsid w:val="4BF29C32"/>
    <w:rsid w:val="4BFF4894"/>
    <w:rsid w:val="4C89A4D2"/>
    <w:rsid w:val="4EA1E8D3"/>
    <w:rsid w:val="4EF2CEE9"/>
    <w:rsid w:val="4FA2C9DD"/>
    <w:rsid w:val="506C14C3"/>
    <w:rsid w:val="50E51EE5"/>
    <w:rsid w:val="5237E144"/>
    <w:rsid w:val="52D457A7"/>
    <w:rsid w:val="52D4767C"/>
    <w:rsid w:val="53ED7C12"/>
    <w:rsid w:val="544F2733"/>
    <w:rsid w:val="57864F3B"/>
    <w:rsid w:val="578ED733"/>
    <w:rsid w:val="59F54566"/>
    <w:rsid w:val="5A0B9362"/>
    <w:rsid w:val="5AB6B4A7"/>
    <w:rsid w:val="5AF871C2"/>
    <w:rsid w:val="5C4C87FB"/>
    <w:rsid w:val="5CED8C80"/>
    <w:rsid w:val="5DD0FC75"/>
    <w:rsid w:val="5DF56D97"/>
    <w:rsid w:val="5F5AC319"/>
    <w:rsid w:val="5F6B0060"/>
    <w:rsid w:val="603FC48A"/>
    <w:rsid w:val="62974B44"/>
    <w:rsid w:val="62EE4A60"/>
    <w:rsid w:val="63704D23"/>
    <w:rsid w:val="64F22EB4"/>
    <w:rsid w:val="67AFD07F"/>
    <w:rsid w:val="69720397"/>
    <w:rsid w:val="6992D3F4"/>
    <w:rsid w:val="6C9C1803"/>
    <w:rsid w:val="6CE664C0"/>
    <w:rsid w:val="6CFAAFBE"/>
    <w:rsid w:val="6D61A41F"/>
    <w:rsid w:val="6DB5BC07"/>
    <w:rsid w:val="70149597"/>
    <w:rsid w:val="71AD768C"/>
    <w:rsid w:val="72E7E577"/>
    <w:rsid w:val="737789B8"/>
    <w:rsid w:val="7530FC59"/>
    <w:rsid w:val="767BE267"/>
    <w:rsid w:val="77DE7F4B"/>
    <w:rsid w:val="780CB07E"/>
    <w:rsid w:val="78D5FB64"/>
    <w:rsid w:val="79747ABE"/>
    <w:rsid w:val="7A77CA53"/>
    <w:rsid w:val="7B5BF825"/>
    <w:rsid w:val="7C4897DB"/>
    <w:rsid w:val="7DB280D4"/>
    <w:rsid w:val="7E75001C"/>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4A5D"/>
    <w:pPr>
      <w:spacing w:after="0"/>
    </w:pPr>
    <w:rPr>
      <w:rFonts w:ascii="Times New Roman" w:eastAsia="Times New Roman" w:hAnsi="Times New Roman" w:cs="Times New Roman"/>
      <w:sz w:val="20"/>
      <w:szCs w:val="20"/>
    </w:rPr>
  </w:style>
  <w:style w:type="paragraph" w:styleId="berschrift1">
    <w:name w:val="heading 1"/>
    <w:basedOn w:val="Standard"/>
    <w:next w:val="Standard"/>
    <w:link w:val="berschrift1Zchn"/>
    <w:qFormat/>
    <w:rsid w:val="00372D78"/>
    <w:pPr>
      <w:keepNext/>
      <w:keepLines/>
      <w:spacing w:before="240"/>
      <w:outlineLvl w:val="0"/>
    </w:pPr>
    <w:rPr>
      <w:rFonts w:eastAsiaTheme="majorEastAsia" w:cstheme="majorBidi"/>
      <w:sz w:val="32"/>
      <w:szCs w:val="32"/>
    </w:rPr>
  </w:style>
  <w:style w:type="paragraph" w:styleId="berschrift2">
    <w:name w:val="heading 2"/>
    <w:aliases w:val="Greeting"/>
    <w:basedOn w:val="Standard"/>
    <w:next w:val="Standard"/>
    <w:link w:val="berschrift2Zchn"/>
    <w:qFormat/>
    <w:rsid w:val="003B4699"/>
    <w:pPr>
      <w:keepNext/>
      <w:keepLines/>
      <w:spacing w:before="360"/>
      <w:outlineLvl w:val="1"/>
    </w:pPr>
    <w:rPr>
      <w:rFonts w:eastAsiaTheme="majorEastAsia" w:cstheme="majorBidi"/>
      <w:sz w:val="28"/>
      <w:szCs w:val="32"/>
      <w:shd w:val="clear" w:color="auto" w:fill="FFFFFF"/>
      <w:lang w:val="fr-FR"/>
    </w:rPr>
  </w:style>
  <w:style w:type="paragraph" w:styleId="berschrift3">
    <w:name w:val="heading 3"/>
    <w:aliases w:val="Regards"/>
    <w:basedOn w:val="Standard"/>
    <w:next w:val="Standard"/>
    <w:link w:val="berschrift3Zchn"/>
    <w:qFormat/>
    <w:rsid w:val="00DE2D33"/>
    <w:pPr>
      <w:keepNext/>
      <w:keepLines/>
      <w:spacing w:before="360"/>
      <w:outlineLvl w:val="2"/>
    </w:pPr>
    <w:rPr>
      <w:rFonts w:eastAsiaTheme="majorEastAsia" w:cstheme="majorBidi"/>
    </w:rPr>
  </w:style>
  <w:style w:type="paragraph" w:styleId="berschrift4">
    <w:name w:val="heading 4"/>
    <w:basedOn w:val="Standard"/>
    <w:next w:val="Standard"/>
    <w:link w:val="berschrift4Zchn"/>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69E3"/>
    <w:pPr>
      <w:tabs>
        <w:tab w:val="center" w:pos="4703"/>
        <w:tab w:val="right" w:pos="9406"/>
      </w:tabs>
    </w:pPr>
  </w:style>
  <w:style w:type="character" w:customStyle="1" w:styleId="KopfzeileZchn">
    <w:name w:val="Kopfzeile Zchn"/>
    <w:basedOn w:val="Absatz-Standardschriftart"/>
    <w:link w:val="Kopfzeile"/>
    <w:uiPriority w:val="99"/>
    <w:rsid w:val="00AF69E3"/>
    <w:rPr>
      <w:rFonts w:ascii="Volvo Sans Pro" w:eastAsia="Times New Roman" w:hAnsi="Volvo Sans Pro" w:cs="Times New Roman"/>
      <w:color w:val="5C5C54"/>
      <w:szCs w:val="24"/>
      <w:lang w:val="en-GB"/>
    </w:rPr>
  </w:style>
  <w:style w:type="paragraph" w:styleId="Fuzeile">
    <w:name w:val="footer"/>
    <w:basedOn w:val="Standard"/>
    <w:link w:val="FuzeileZchn"/>
    <w:unhideWhenUsed/>
    <w:rsid w:val="00AF69E3"/>
    <w:pPr>
      <w:tabs>
        <w:tab w:val="center" w:pos="4703"/>
        <w:tab w:val="right" w:pos="9406"/>
      </w:tabs>
    </w:pPr>
  </w:style>
  <w:style w:type="character" w:customStyle="1" w:styleId="FuzeileZchn">
    <w:name w:val="Fußzeile Zchn"/>
    <w:basedOn w:val="Absatz-Standardschriftart"/>
    <w:link w:val="Fuzeile"/>
    <w:rsid w:val="00AF69E3"/>
    <w:rPr>
      <w:rFonts w:ascii="Volvo Sans Pro" w:eastAsia="Times New Roman" w:hAnsi="Volvo Sans Pro" w:cs="Times New Roman"/>
      <w:color w:val="5C5C54"/>
      <w:szCs w:val="24"/>
      <w:lang w:val="en-GB"/>
    </w:rPr>
  </w:style>
  <w:style w:type="paragraph" w:customStyle="1" w:styleId="Template-Address">
    <w:name w:val="Template - Address"/>
    <w:basedOn w:val="Standard"/>
    <w:semiHidden/>
    <w:rsid w:val="008B4030"/>
    <w:pPr>
      <w:spacing w:line="200" w:lineRule="atLeast"/>
    </w:pPr>
    <w:rPr>
      <w:rFonts w:ascii="VolvoSans" w:hAnsi="VolvoSans"/>
      <w:noProof/>
      <w:sz w:val="12"/>
    </w:rPr>
  </w:style>
  <w:style w:type="character" w:customStyle="1" w:styleId="berschrift1Zchn">
    <w:name w:val="Überschrift 1 Zchn"/>
    <w:basedOn w:val="Absatz-Standardschriftart"/>
    <w:link w:val="berschrift1"/>
    <w:rsid w:val="00372D78"/>
    <w:rPr>
      <w:rFonts w:ascii="Arial" w:eastAsiaTheme="majorEastAsia" w:hAnsi="Arial" w:cstheme="majorBidi"/>
      <w:sz w:val="32"/>
      <w:szCs w:val="32"/>
      <w:lang w:val="en-GB"/>
    </w:rPr>
  </w:style>
  <w:style w:type="character" w:customStyle="1" w:styleId="berschrift2Zchn">
    <w:name w:val="Überschrift 2 Zchn"/>
    <w:aliases w:val="Greeting Zchn"/>
    <w:basedOn w:val="Absatz-Standardschriftart"/>
    <w:link w:val="berschrift2"/>
    <w:rsid w:val="003B4699"/>
    <w:rPr>
      <w:rFonts w:ascii="Volvo Novum" w:eastAsiaTheme="majorEastAsia" w:hAnsi="Volvo Novum" w:cstheme="majorBidi"/>
      <w:sz w:val="28"/>
      <w:szCs w:val="32"/>
      <w:lang w:val="fr-FR"/>
    </w:rPr>
  </w:style>
  <w:style w:type="character" w:customStyle="1" w:styleId="berschrift3Zchn">
    <w:name w:val="Überschrift 3 Zchn"/>
    <w:aliases w:val="Regards Zchn"/>
    <w:basedOn w:val="Absatz-Standardschriftart"/>
    <w:link w:val="berschrift3"/>
    <w:rsid w:val="00DE2D33"/>
    <w:rPr>
      <w:rFonts w:ascii="Arial" w:eastAsiaTheme="majorEastAsia" w:hAnsi="Arial" w:cstheme="majorBidi"/>
      <w:sz w:val="20"/>
      <w:lang w:val="en-GB"/>
    </w:rPr>
  </w:style>
  <w:style w:type="character" w:styleId="Hyperlink">
    <w:name w:val="Hyperlink"/>
    <w:basedOn w:val="Absatz-Standardschriftart"/>
    <w:uiPriority w:val="99"/>
    <w:unhideWhenUsed/>
    <w:rsid w:val="00024058"/>
    <w:rPr>
      <w:color w:val="auto"/>
      <w:u w:val="none"/>
    </w:rPr>
  </w:style>
  <w:style w:type="character" w:customStyle="1" w:styleId="berschrift4Zchn">
    <w:name w:val="Überschrift 4 Zchn"/>
    <w:basedOn w:val="Absatz-Standardschriftart"/>
    <w:link w:val="berschrift4"/>
    <w:rsid w:val="000540B8"/>
    <w:rPr>
      <w:rFonts w:asciiTheme="majorHAnsi" w:eastAsiaTheme="majorEastAsia" w:hAnsiTheme="majorHAnsi" w:cstheme="majorBidi"/>
      <w:i/>
      <w:iCs/>
      <w:color w:val="3A3B3E" w:themeColor="accent1" w:themeShade="BF"/>
      <w:lang w:val="en-GB"/>
    </w:rPr>
  </w:style>
  <w:style w:type="character" w:styleId="Platzhaltertext">
    <w:name w:val="Placeholder Text"/>
    <w:basedOn w:val="Absatz-Standardschriftart"/>
    <w:rsid w:val="0056475A"/>
    <w:rPr>
      <w:color w:val="808080"/>
    </w:rPr>
  </w:style>
  <w:style w:type="paragraph" w:customStyle="1" w:styleId="Footertext">
    <w:name w:val="Footer text"/>
    <w:basedOn w:val="Standard"/>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Absatz-Standardschriftart"/>
    <w:link w:val="Footertext"/>
    <w:rsid w:val="003B4699"/>
    <w:rPr>
      <w:rFonts w:ascii="Volvo Novum" w:eastAsia="Times New Roman" w:hAnsi="Volvo Novum" w:cs="Times New Roman"/>
      <w:noProof/>
      <w:sz w:val="12"/>
      <w:lang w:val="en-GB"/>
    </w:rPr>
  </w:style>
  <w:style w:type="paragraph" w:styleId="Sprechblasentext">
    <w:name w:val="Balloon Text"/>
    <w:basedOn w:val="Standard"/>
    <w:link w:val="SprechblasentextZchn"/>
    <w:semiHidden/>
    <w:unhideWhenUsed/>
    <w:rsid w:val="009C32E0"/>
    <w:rPr>
      <w:rFonts w:ascii="Segoe UI" w:hAnsi="Segoe UI" w:cs="Segoe UI"/>
      <w:sz w:val="18"/>
      <w:szCs w:val="18"/>
    </w:rPr>
  </w:style>
  <w:style w:type="character" w:customStyle="1" w:styleId="SprechblasentextZchn">
    <w:name w:val="Sprechblasentext Zchn"/>
    <w:basedOn w:val="Absatz-Standardschriftart"/>
    <w:link w:val="Sprechblasentext"/>
    <w:semiHidden/>
    <w:rsid w:val="009C32E0"/>
    <w:rPr>
      <w:rFonts w:ascii="Segoe UI" w:eastAsia="Times New Roman" w:hAnsi="Segoe UI" w:cs="Segoe UI"/>
      <w:sz w:val="18"/>
      <w:szCs w:val="18"/>
      <w:lang w:val="en-GB"/>
    </w:rPr>
  </w:style>
  <w:style w:type="paragraph" w:customStyle="1" w:styleId="Addressfield">
    <w:name w:val="Address field"/>
    <w:basedOn w:val="Standard"/>
    <w:qFormat/>
    <w:rsid w:val="003B4699"/>
  </w:style>
  <w:style w:type="character" w:styleId="Kommentarzeichen">
    <w:name w:val="annotation reference"/>
    <w:basedOn w:val="Absatz-Standardschriftart"/>
    <w:uiPriority w:val="99"/>
    <w:semiHidden/>
    <w:unhideWhenUsed/>
    <w:rsid w:val="00DE6F55"/>
    <w:rPr>
      <w:sz w:val="16"/>
      <w:szCs w:val="16"/>
    </w:rPr>
  </w:style>
  <w:style w:type="paragraph" w:styleId="Kommentartext">
    <w:name w:val="annotation text"/>
    <w:basedOn w:val="Standard"/>
    <w:link w:val="KommentartextZchn"/>
    <w:uiPriority w:val="99"/>
    <w:unhideWhenUsed/>
    <w:rsid w:val="00DE6F55"/>
  </w:style>
  <w:style w:type="character" w:customStyle="1" w:styleId="KommentartextZchn">
    <w:name w:val="Kommentartext Zchn"/>
    <w:basedOn w:val="Absatz-Standardschriftart"/>
    <w:link w:val="Kommentartext"/>
    <w:uiPriority w:val="99"/>
    <w:rsid w:val="00DE6F55"/>
    <w:rPr>
      <w:rFonts w:ascii="Arial" w:eastAsia="Times New Roman" w:hAnsi="Arial" w:cs="Times New Roman"/>
      <w:sz w:val="20"/>
      <w:szCs w:val="20"/>
      <w:lang w:val="en-GB"/>
    </w:rPr>
  </w:style>
  <w:style w:type="paragraph" w:styleId="Kommentarthema">
    <w:name w:val="annotation subject"/>
    <w:basedOn w:val="Kommentartext"/>
    <w:next w:val="Kommentartext"/>
    <w:link w:val="KommentarthemaZchn"/>
    <w:semiHidden/>
    <w:unhideWhenUsed/>
    <w:rsid w:val="00DE6F55"/>
    <w:rPr>
      <w:b/>
      <w:bCs/>
    </w:rPr>
  </w:style>
  <w:style w:type="character" w:customStyle="1" w:styleId="KommentarthemaZchn">
    <w:name w:val="Kommentarthema Zchn"/>
    <w:basedOn w:val="KommentartextZchn"/>
    <w:link w:val="Kommentarthema"/>
    <w:semiHidden/>
    <w:rsid w:val="00DE6F55"/>
    <w:rPr>
      <w:rFonts w:ascii="Arial" w:eastAsia="Times New Roman" w:hAnsi="Arial" w:cs="Times New Roman"/>
      <w:b/>
      <w:bCs/>
      <w:sz w:val="20"/>
      <w:szCs w:val="20"/>
      <w:lang w:val="en-GB"/>
    </w:rPr>
  </w:style>
  <w:style w:type="paragraph" w:customStyle="1" w:styleId="Bodycopy">
    <w:name w:val="Body copy"/>
    <w:basedOn w:val="Standard"/>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Absatz-Standardschriftart"/>
    <w:link w:val="Bodycopy"/>
    <w:rsid w:val="003B4699"/>
    <w:rPr>
      <w:rFonts w:ascii="Volvo Novum" w:hAnsi="Volvo Novum"/>
      <w:sz w:val="22"/>
      <w:lang w:val="fr-FR"/>
    </w:rPr>
  </w:style>
  <w:style w:type="character" w:styleId="NichtaufgelsteErwhnung">
    <w:name w:val="Unresolved Mention"/>
    <w:basedOn w:val="Absatz-Standardschriftart"/>
    <w:uiPriority w:val="99"/>
    <w:semiHidden/>
    <w:unhideWhenUsed/>
    <w:rsid w:val="00CD7D01"/>
    <w:rPr>
      <w:color w:val="605E5C"/>
      <w:shd w:val="clear" w:color="auto" w:fill="E1DFDD"/>
    </w:rPr>
  </w:style>
  <w:style w:type="paragraph" w:customStyle="1" w:styleId="Press">
    <w:name w:val="Press"/>
    <w:basedOn w:val="berschrift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StandardWeb">
    <w:name w:val="Normal (Web)"/>
    <w:basedOn w:val="Standard"/>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uzeile"/>
    <w:rsid w:val="00695BFB"/>
    <w:pPr>
      <w:tabs>
        <w:tab w:val="clear" w:pos="4703"/>
        <w:tab w:val="clear" w:pos="9406"/>
        <w:tab w:val="center" w:pos="4281"/>
        <w:tab w:val="right" w:pos="8562"/>
      </w:tabs>
      <w:spacing w:line="160" w:lineRule="atLeast"/>
    </w:pPr>
    <w:rPr>
      <w:rFonts w:ascii="VolvoSans" w:eastAsia="SimSun" w:hAnsi="VolvoSans"/>
      <w:noProof/>
      <w:sz w:val="14"/>
      <w:szCs w:val="2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customStyle="1" w:styleId="paragraph">
    <w:name w:val="paragraph"/>
    <w:basedOn w:val="Standard"/>
    <w:rsid w:val="00C84D29"/>
    <w:pPr>
      <w:spacing w:before="100" w:beforeAutospacing="1" w:after="100" w:afterAutospacing="1"/>
    </w:pPr>
    <w:rPr>
      <w:sz w:val="24"/>
      <w:szCs w:val="24"/>
      <w:lang w:val="en-US"/>
    </w:rPr>
  </w:style>
  <w:style w:type="character" w:customStyle="1" w:styleId="normaltextrun">
    <w:name w:val="normaltextrun"/>
    <w:basedOn w:val="Absatz-Standardschriftart"/>
    <w:rsid w:val="00C84D29"/>
  </w:style>
  <w:style w:type="character" w:customStyle="1" w:styleId="eop">
    <w:name w:val="eop"/>
    <w:basedOn w:val="Absatz-Standardschriftart"/>
    <w:rsid w:val="00C84D29"/>
  </w:style>
  <w:style w:type="character" w:customStyle="1" w:styleId="normaltextrun1">
    <w:name w:val="normaltextrun1"/>
    <w:basedOn w:val="Absatz-Standardschriftart"/>
    <w:rsid w:val="0016725B"/>
  </w:style>
  <w:style w:type="paragraph" w:styleId="Funotentext">
    <w:name w:val="footnote text"/>
    <w:basedOn w:val="Standard"/>
    <w:link w:val="FunotentextZchn"/>
    <w:semiHidden/>
    <w:unhideWhenUsed/>
    <w:rsid w:val="00BB2BB9"/>
  </w:style>
  <w:style w:type="character" w:customStyle="1" w:styleId="FunotentextZchn">
    <w:name w:val="Fußnotentext Zchn"/>
    <w:basedOn w:val="Absatz-Standardschriftart"/>
    <w:link w:val="Funotentext"/>
    <w:semiHidden/>
    <w:rsid w:val="00BB2BB9"/>
    <w:rPr>
      <w:rFonts w:ascii="Times New Roman" w:eastAsia="Times New Roman" w:hAnsi="Times New Roman" w:cs="Times New Roman"/>
      <w:sz w:val="20"/>
      <w:szCs w:val="20"/>
    </w:rPr>
  </w:style>
  <w:style w:type="character" w:styleId="Funotenzeichen">
    <w:name w:val="footnote reference"/>
    <w:basedOn w:val="Absatz-Standardschriftart"/>
    <w:semiHidden/>
    <w:unhideWhenUsed/>
    <w:rsid w:val="00BB2BB9"/>
    <w:rPr>
      <w:vertAlign w:val="superscript"/>
    </w:rPr>
  </w:style>
  <w:style w:type="character" w:customStyle="1" w:styleId="tabchar">
    <w:name w:val="tabchar"/>
    <w:basedOn w:val="Absatz-Standardschriftart"/>
    <w:rsid w:val="00B21002"/>
  </w:style>
  <w:style w:type="paragraph" w:styleId="Listenabsatz">
    <w:name w:val="List Paragraph"/>
    <w:basedOn w:val="Standard"/>
    <w:rsid w:val="004E53DF"/>
    <w:pPr>
      <w:ind w:left="720"/>
      <w:contextualSpacing/>
    </w:pPr>
  </w:style>
  <w:style w:type="paragraph" w:styleId="berarbeitung">
    <w:name w:val="Revision"/>
    <w:hidden/>
    <w:semiHidden/>
    <w:rsid w:val="003E7CF7"/>
    <w:pPr>
      <w:spacing w:after="0"/>
    </w:pPr>
    <w:rPr>
      <w:rFonts w:ascii="Times New Roman" w:eastAsia="Times New Roman" w:hAnsi="Times New Roman" w:cs="Times New Roman"/>
      <w:sz w:val="20"/>
      <w:szCs w:val="20"/>
    </w:rPr>
  </w:style>
  <w:style w:type="character" w:styleId="BesuchterLink">
    <w:name w:val="FollowedHyperlink"/>
    <w:basedOn w:val="Absatz-Standardschriftart"/>
    <w:semiHidden/>
    <w:unhideWhenUsed/>
    <w:rsid w:val="009B36F8"/>
    <w:rPr>
      <w:color w:val="99999B" w:themeColor="followedHyperlink"/>
      <w:u w:val="single"/>
    </w:rPr>
  </w:style>
  <w:style w:type="table" w:styleId="Tabellenraster">
    <w:name w:val="Table Grid"/>
    <w:basedOn w:val="NormaleTabelle"/>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30364">
      <w:bodyDiv w:val="1"/>
      <w:marLeft w:val="0"/>
      <w:marRight w:val="0"/>
      <w:marTop w:val="0"/>
      <w:marBottom w:val="0"/>
      <w:divBdr>
        <w:top w:val="none" w:sz="0" w:space="0" w:color="auto"/>
        <w:left w:val="none" w:sz="0" w:space="0" w:color="auto"/>
        <w:bottom w:val="none" w:sz="0" w:space="0" w:color="auto"/>
        <w:right w:val="none" w:sz="0" w:space="0" w:color="auto"/>
      </w:divBdr>
    </w:div>
    <w:div w:id="420418985">
      <w:bodyDiv w:val="1"/>
      <w:marLeft w:val="0"/>
      <w:marRight w:val="0"/>
      <w:marTop w:val="0"/>
      <w:marBottom w:val="0"/>
      <w:divBdr>
        <w:top w:val="none" w:sz="0" w:space="0" w:color="auto"/>
        <w:left w:val="none" w:sz="0" w:space="0" w:color="auto"/>
        <w:bottom w:val="none" w:sz="0" w:space="0" w:color="auto"/>
        <w:right w:val="none" w:sz="0" w:space="0" w:color="auto"/>
      </w:divBdr>
      <w:divsChild>
        <w:div w:id="245461397">
          <w:marLeft w:val="0"/>
          <w:marRight w:val="0"/>
          <w:marTop w:val="0"/>
          <w:marBottom w:val="0"/>
          <w:divBdr>
            <w:top w:val="none" w:sz="0" w:space="0" w:color="auto"/>
            <w:left w:val="none" w:sz="0" w:space="0" w:color="auto"/>
            <w:bottom w:val="none" w:sz="0" w:space="0" w:color="auto"/>
            <w:right w:val="none" w:sz="0" w:space="0" w:color="auto"/>
          </w:divBdr>
          <w:divsChild>
            <w:div w:id="554513332">
              <w:marLeft w:val="0"/>
              <w:marRight w:val="0"/>
              <w:marTop w:val="0"/>
              <w:marBottom w:val="0"/>
              <w:divBdr>
                <w:top w:val="none" w:sz="0" w:space="0" w:color="auto"/>
                <w:left w:val="none" w:sz="0" w:space="0" w:color="auto"/>
                <w:bottom w:val="none" w:sz="0" w:space="0" w:color="auto"/>
                <w:right w:val="none" w:sz="0" w:space="0" w:color="auto"/>
              </w:divBdr>
            </w:div>
          </w:divsChild>
        </w:div>
        <w:div w:id="699473365">
          <w:marLeft w:val="0"/>
          <w:marRight w:val="0"/>
          <w:marTop w:val="0"/>
          <w:marBottom w:val="0"/>
          <w:divBdr>
            <w:top w:val="none" w:sz="0" w:space="0" w:color="auto"/>
            <w:left w:val="none" w:sz="0" w:space="0" w:color="auto"/>
            <w:bottom w:val="none" w:sz="0" w:space="0" w:color="auto"/>
            <w:right w:val="none" w:sz="0" w:space="0" w:color="auto"/>
          </w:divBdr>
          <w:divsChild>
            <w:div w:id="904679831">
              <w:marLeft w:val="0"/>
              <w:marRight w:val="0"/>
              <w:marTop w:val="0"/>
              <w:marBottom w:val="0"/>
              <w:divBdr>
                <w:top w:val="none" w:sz="0" w:space="0" w:color="auto"/>
                <w:left w:val="none" w:sz="0" w:space="0" w:color="auto"/>
                <w:bottom w:val="none" w:sz="0" w:space="0" w:color="auto"/>
                <w:right w:val="none" w:sz="0" w:space="0" w:color="auto"/>
              </w:divBdr>
            </w:div>
          </w:divsChild>
        </w:div>
        <w:div w:id="1067143318">
          <w:marLeft w:val="0"/>
          <w:marRight w:val="0"/>
          <w:marTop w:val="0"/>
          <w:marBottom w:val="0"/>
          <w:divBdr>
            <w:top w:val="none" w:sz="0" w:space="0" w:color="auto"/>
            <w:left w:val="none" w:sz="0" w:space="0" w:color="auto"/>
            <w:bottom w:val="none" w:sz="0" w:space="0" w:color="auto"/>
            <w:right w:val="none" w:sz="0" w:space="0" w:color="auto"/>
          </w:divBdr>
          <w:divsChild>
            <w:div w:id="2088649377">
              <w:marLeft w:val="0"/>
              <w:marRight w:val="0"/>
              <w:marTop w:val="0"/>
              <w:marBottom w:val="0"/>
              <w:divBdr>
                <w:top w:val="none" w:sz="0" w:space="0" w:color="auto"/>
                <w:left w:val="none" w:sz="0" w:space="0" w:color="auto"/>
                <w:bottom w:val="none" w:sz="0" w:space="0" w:color="auto"/>
                <w:right w:val="none" w:sz="0" w:space="0" w:color="auto"/>
              </w:divBdr>
            </w:div>
          </w:divsChild>
        </w:div>
        <w:div w:id="1348479817">
          <w:marLeft w:val="0"/>
          <w:marRight w:val="0"/>
          <w:marTop w:val="0"/>
          <w:marBottom w:val="0"/>
          <w:divBdr>
            <w:top w:val="none" w:sz="0" w:space="0" w:color="auto"/>
            <w:left w:val="none" w:sz="0" w:space="0" w:color="auto"/>
            <w:bottom w:val="none" w:sz="0" w:space="0" w:color="auto"/>
            <w:right w:val="none" w:sz="0" w:space="0" w:color="auto"/>
          </w:divBdr>
          <w:divsChild>
            <w:div w:id="555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 w:id="1590044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andra.jansen@volvo.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89375950A26E8349AED7BA15C678118D" ma:contentTypeVersion="8" ma:contentTypeDescription="Create a new document." ma:contentTypeScope="" ma:versionID="ac389f76ef26f6e69233cc6bdfe141f4">
  <xsd:schema xmlns:xsd="http://www.w3.org/2001/XMLSchema" xmlns:xs="http://www.w3.org/2001/XMLSchema" xmlns:p="http://schemas.microsoft.com/office/2006/metadata/properties" xmlns:ns2="f14d6c2e-9940-4649-ac9d-a94e5a6a76f3" xmlns:ns3="4e542c1e-b65e-40ca-a485-da2a92e0843a" targetNamespace="http://schemas.microsoft.com/office/2006/metadata/properties" ma:root="true" ma:fieldsID="ade33bf269fd7bf8e03d747a8dcd64eb" ns2:_="" ns3:_="">
    <xsd:import namespace="f14d6c2e-9940-4649-ac9d-a94e5a6a76f3"/>
    <xsd:import namespace="4e542c1e-b65e-40ca-a485-da2a92e084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d6c2e-9940-4649-ac9d-a94e5a6a7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542c1e-b65e-40ca-a485-da2a92e084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e542c1e-b65e-40ca-a485-da2a92e0843a">
      <UserInfo>
        <DisplayName>Martinsson Assar</DisplayName>
        <AccountId>24</AccountId>
        <AccountType/>
      </UserInfo>
      <UserInfo>
        <DisplayName>Gåård Pär-Olof</DisplayName>
        <AccountId>29</AccountId>
        <AccountType/>
      </UserInfo>
      <UserInfo>
        <DisplayName>Streipel Albin</DisplayName>
        <AccountId>12</AccountId>
        <AccountType/>
      </UserInfo>
    </SharedWithUsers>
  </documentManagement>
</p:properties>
</file>

<file path=customXml/itemProps1.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2.xml><?xml version="1.0" encoding="utf-8"?>
<ds:datastoreItem xmlns:ds="http://schemas.openxmlformats.org/officeDocument/2006/customXml" ds:itemID="{9DBCB5FF-263C-46D4-89AB-506AC4A89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d6c2e-9940-4649-ac9d-a94e5a6a76f3"/>
    <ds:schemaRef ds:uri="4e542c1e-b65e-40ca-a485-da2a92e08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4.xml><?xml version="1.0" encoding="utf-8"?>
<ds:datastoreItem xmlns:ds="http://schemas.openxmlformats.org/officeDocument/2006/customXml" ds:itemID="{1E7972BC-2ADE-4430-9A33-1A44D9DA68E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e542c1e-b65e-40ca-a485-da2a92e0843a"/>
    <ds:schemaRef ds:uri="http://purl.org/dc/terms/"/>
    <ds:schemaRef ds:uri="http://schemas.openxmlformats.org/package/2006/metadata/core-properties"/>
    <ds:schemaRef ds:uri="f14d6c2e-9940-4649-ac9d-a94e5a6a76f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Volvo Spread - Letter A4</Template>
  <TotalTime>0</TotalTime>
  <Pages>4</Pages>
  <Words>766</Words>
  <Characters>4829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2022-02-23T14:38:00Z</dcterms:created>
  <dcterms:modified xsi:type="dcterms:W3CDTF">2022-02-23T14:38:00Z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0x0101007A60771C5753A247A9E629B69FD0F51E080089375950A26E8349AED7BA15C678118D</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